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5961"/>
        <w:gridCol w:w="820"/>
        <w:gridCol w:w="3109"/>
      </w:tblGrid>
      <w:tr w:rsidR="002E4AFC" w:rsidRPr="000D375D" w:rsidTr="006E23B3">
        <w:trPr>
          <w:trHeight w:val="2178"/>
          <w:jc w:val="center"/>
        </w:trPr>
        <w:tc>
          <w:tcPr>
            <w:tcW w:w="7289" w:type="dxa"/>
            <w:gridSpan w:val="2"/>
          </w:tcPr>
          <w:p w:rsidR="002E4AFC" w:rsidRPr="000D375D" w:rsidRDefault="00AC0158" w:rsidP="00AC0158">
            <w:pPr>
              <w:pStyle w:val="Ttulo"/>
            </w:pPr>
            <w:r>
              <w:t>Miguel Alejandro</w:t>
            </w:r>
            <w:r w:rsidR="002E4AFC" w:rsidRPr="000D375D">
              <w:rPr>
                <w:lang w:bidi="es-ES"/>
              </w:rPr>
              <w:br/>
            </w:r>
            <w:r>
              <w:t xml:space="preserve">pozo torres </w:t>
            </w:r>
          </w:p>
        </w:tc>
        <w:tc>
          <w:tcPr>
            <w:tcW w:w="2935" w:type="dxa"/>
            <w:vMerge w:val="restart"/>
            <w:vAlign w:val="bottom"/>
          </w:tcPr>
          <w:p w:rsidR="002E4AFC" w:rsidRPr="000D375D" w:rsidRDefault="002E4AFC" w:rsidP="002E4AFC">
            <w:pPr>
              <w:jc w:val="center"/>
            </w:pPr>
            <w:r w:rsidRPr="000D375D">
              <w:rPr>
                <w:noProof/>
                <w:lang w:val="es-AR" w:eastAsia="es-AR"/>
              </w:rPr>
              <w:drawing>
                <wp:inline distT="0" distB="0" distL="0" distR="0" wp14:anchorId="16466F42" wp14:editId="27270401">
                  <wp:extent cx="1378585" cy="1702525"/>
                  <wp:effectExtent l="57150" t="57150" r="50165" b="50165"/>
                  <wp:docPr id="1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40" cy="173272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158" w:rsidRPr="000D375D" w:rsidTr="002E4AFC">
        <w:trPr>
          <w:trHeight w:val="1262"/>
          <w:jc w:val="center"/>
        </w:trPr>
        <w:tc>
          <w:tcPr>
            <w:tcW w:w="6397" w:type="dxa"/>
          </w:tcPr>
          <w:p w:rsidR="002E4AFC" w:rsidRPr="000D375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:rsidR="002E4AFC" w:rsidRPr="000D375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0D375D" w:rsidRDefault="002E4AFC" w:rsidP="002E4AFC">
            <w:pPr>
              <w:rPr>
                <w:rFonts w:ascii="Arial" w:hAnsi="Arial"/>
              </w:rPr>
            </w:pPr>
          </w:p>
        </w:tc>
      </w:tr>
      <w:tr w:rsidR="00AC0158" w:rsidRPr="000D375D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Pr="000D375D" w:rsidRDefault="006E23B3" w:rsidP="006E23B3">
            <w:pPr>
              <w:pStyle w:val="Ttulo2"/>
            </w:pPr>
            <w:r w:rsidRPr="000D375D">
              <w:rPr>
                <w:lang w:bidi="es-ES"/>
              </w:rPr>
              <w:t>Experiencia</w:t>
            </w:r>
          </w:p>
          <w:p w:rsidR="006E23B3" w:rsidRPr="000D375D" w:rsidRDefault="00AC0158" w:rsidP="006E23B3">
            <w:pPr>
              <w:pStyle w:val="Fechas"/>
            </w:pPr>
            <w:r>
              <w:t xml:space="preserve">Marzo 2013 </w:t>
            </w:r>
            <w:r w:rsidR="006E23B3" w:rsidRPr="000D375D">
              <w:rPr>
                <w:lang w:bidi="es-ES"/>
              </w:rPr>
              <w:t>-</w:t>
            </w:r>
            <w:r>
              <w:rPr>
                <w:lang w:bidi="es-ES"/>
              </w:rPr>
              <w:t xml:space="preserve"> </w:t>
            </w:r>
            <w:r>
              <w:t>diciembre 2013</w:t>
            </w:r>
          </w:p>
          <w:p w:rsidR="006E23B3" w:rsidRPr="000D375D" w:rsidRDefault="008C3605" w:rsidP="006E23B3">
            <w:pPr>
              <w:pStyle w:val="Experiencia"/>
            </w:pPr>
            <w:proofErr w:type="spellStart"/>
            <w:r>
              <w:t>Reeplazo</w:t>
            </w:r>
            <w:proofErr w:type="spellEnd"/>
            <w:r>
              <w:t xml:space="preserve"> de licencias y francos en admisión e internación </w:t>
            </w:r>
            <w:r w:rsidR="006E23B3" w:rsidRPr="000D375D">
              <w:rPr>
                <w:rStyle w:val="Textoennegrita"/>
                <w:lang w:bidi="es-ES"/>
              </w:rPr>
              <w:t xml:space="preserve">  • </w:t>
            </w:r>
            <w:r w:rsidR="00AC0158">
              <w:t xml:space="preserve">santa </w:t>
            </w:r>
            <w:r w:rsidR="0092618A">
              <w:t>maría</w:t>
            </w:r>
            <w:r w:rsidR="00AC0158">
              <w:t xml:space="preserve"> </w:t>
            </w:r>
          </w:p>
          <w:p w:rsidR="006E23B3" w:rsidRPr="000D375D" w:rsidRDefault="0092618A" w:rsidP="006E23B3">
            <w:pPr>
              <w:pStyle w:val="Fechas"/>
            </w:pPr>
            <w:r>
              <w:t>D</w:t>
            </w:r>
            <w:r w:rsidR="00AC0158">
              <w:t xml:space="preserve">iciembre 2013 </w:t>
            </w:r>
            <w:r w:rsidR="00AC0158">
              <w:rPr>
                <w:lang w:bidi="es-ES"/>
              </w:rPr>
              <w:t xml:space="preserve">– </w:t>
            </w:r>
            <w:r w:rsidR="00AC0158">
              <w:t>diciembre 2016</w:t>
            </w:r>
          </w:p>
          <w:p w:rsidR="006E23B3" w:rsidRPr="000D375D" w:rsidRDefault="006E23B3" w:rsidP="006E23B3">
            <w:pPr>
              <w:pStyle w:val="Experiencia"/>
            </w:pPr>
            <w:r w:rsidRPr="000D375D">
              <w:rPr>
                <w:rStyle w:val="Textoennegrita"/>
                <w:lang w:bidi="es-ES"/>
              </w:rPr>
              <w:t xml:space="preserve"> • </w:t>
            </w:r>
            <w:r w:rsidR="00E7741C">
              <w:t xml:space="preserve">atención </w:t>
            </w:r>
            <w:r w:rsidR="008C3605">
              <w:t xml:space="preserve">administrativa guardia </w:t>
            </w:r>
            <w:r w:rsidRPr="000D375D">
              <w:rPr>
                <w:rStyle w:val="Textoennegrita"/>
                <w:lang w:bidi="es-ES"/>
              </w:rPr>
              <w:t xml:space="preserve"> • </w:t>
            </w:r>
            <w:r w:rsidR="0092618A">
              <w:t xml:space="preserve">clínica lujan </w:t>
            </w:r>
          </w:p>
          <w:p w:rsidR="006E23B3" w:rsidRPr="000D375D" w:rsidRDefault="0092618A" w:rsidP="006E23B3">
            <w:pPr>
              <w:pStyle w:val="Fechas"/>
            </w:pPr>
            <w:r>
              <w:t xml:space="preserve">Diciembre 2016 </w:t>
            </w:r>
            <w:r>
              <w:rPr>
                <w:lang w:bidi="es-ES"/>
              </w:rPr>
              <w:t xml:space="preserve">– </w:t>
            </w:r>
            <w:r>
              <w:t>diciembre 2018</w:t>
            </w:r>
          </w:p>
          <w:p w:rsidR="006E23B3" w:rsidRDefault="006E23B3" w:rsidP="006E23B3">
            <w:pPr>
              <w:pStyle w:val="Experiencia"/>
            </w:pPr>
            <w:r w:rsidRPr="000D375D">
              <w:rPr>
                <w:rStyle w:val="Textoennegrita"/>
                <w:lang w:bidi="es-ES"/>
              </w:rPr>
              <w:t xml:space="preserve">• </w:t>
            </w:r>
            <w:r w:rsidR="0092618A">
              <w:t>auxiliar gerontológico</w:t>
            </w:r>
            <w:r w:rsidRPr="000D375D">
              <w:rPr>
                <w:rStyle w:val="Textoennegrita"/>
                <w:lang w:bidi="es-ES"/>
              </w:rPr>
              <w:t xml:space="preserve"> • </w:t>
            </w:r>
            <w:r w:rsidR="0092618A">
              <w:t>hogar santa marta</w:t>
            </w:r>
          </w:p>
          <w:p w:rsidR="0092618A" w:rsidRDefault="0092618A" w:rsidP="0092618A">
            <w:pPr>
              <w:pStyle w:val="Fechas"/>
            </w:pPr>
            <w:r>
              <w:t xml:space="preserve">Diciembre 2018 </w:t>
            </w:r>
            <w:r>
              <w:rPr>
                <w:lang w:bidi="es-ES"/>
              </w:rPr>
              <w:t xml:space="preserve">– </w:t>
            </w:r>
            <w:r>
              <w:t>diciembre 2019</w:t>
            </w:r>
          </w:p>
          <w:p w:rsidR="0092618A" w:rsidRPr="000D375D" w:rsidRDefault="0092618A" w:rsidP="006E23B3">
            <w:pPr>
              <w:pStyle w:val="Experiencia"/>
            </w:pPr>
            <w:r w:rsidRPr="000D375D">
              <w:rPr>
                <w:rStyle w:val="Textoennegrita"/>
                <w:lang w:bidi="es-ES"/>
              </w:rPr>
              <w:t xml:space="preserve">• </w:t>
            </w:r>
            <w:r>
              <w:t xml:space="preserve">atención al público </w:t>
            </w:r>
            <w:r w:rsidRPr="000D375D">
              <w:rPr>
                <w:rStyle w:val="Textoennegrita"/>
                <w:lang w:bidi="es-ES"/>
              </w:rPr>
              <w:t xml:space="preserve">• </w:t>
            </w:r>
            <w:r>
              <w:t xml:space="preserve">privado </w:t>
            </w:r>
          </w:p>
          <w:p w:rsidR="0092618A" w:rsidRDefault="0092618A" w:rsidP="0092618A">
            <w:pPr>
              <w:pStyle w:val="Fechas"/>
            </w:pPr>
            <w:r>
              <w:t xml:space="preserve">Diciembre 2019 </w:t>
            </w:r>
            <w:r>
              <w:rPr>
                <w:lang w:bidi="es-ES"/>
              </w:rPr>
              <w:t xml:space="preserve">– </w:t>
            </w:r>
            <w:r>
              <w:t>diciembre 20</w:t>
            </w:r>
            <w:r w:rsidR="00563310">
              <w:t>20</w:t>
            </w:r>
          </w:p>
          <w:p w:rsidR="00563310" w:rsidRDefault="0092618A" w:rsidP="0092618A">
            <w:pPr>
              <w:pStyle w:val="Experiencia"/>
            </w:pPr>
            <w:r w:rsidRPr="000D375D">
              <w:rPr>
                <w:rStyle w:val="Textoennegrita"/>
                <w:lang w:bidi="es-ES"/>
              </w:rPr>
              <w:t xml:space="preserve">• </w:t>
            </w:r>
            <w:r w:rsidR="00563310">
              <w:t xml:space="preserve">cuidado de pacientes internados </w:t>
            </w:r>
          </w:p>
          <w:p w:rsidR="00563310" w:rsidRDefault="00563310" w:rsidP="00563310">
            <w:pPr>
              <w:pStyle w:val="Fechas"/>
            </w:pPr>
            <w:r>
              <w:t xml:space="preserve">Diciembre 2020 </w:t>
            </w:r>
            <w:r>
              <w:rPr>
                <w:lang w:bidi="es-ES"/>
              </w:rPr>
              <w:t xml:space="preserve">– </w:t>
            </w:r>
            <w:r w:rsidR="00A65D79">
              <w:rPr>
                <w:lang w:bidi="es-ES"/>
              </w:rPr>
              <w:t>2022</w:t>
            </w:r>
          </w:p>
          <w:p w:rsidR="005A6B60" w:rsidRDefault="00563310" w:rsidP="00563310">
            <w:pPr>
              <w:pStyle w:val="Experiencia"/>
            </w:pPr>
            <w:r w:rsidRPr="000D375D">
              <w:rPr>
                <w:rStyle w:val="Textoennegrita"/>
                <w:lang w:bidi="es-ES"/>
              </w:rPr>
              <w:t xml:space="preserve">• </w:t>
            </w:r>
            <w:r w:rsidR="00A65D79">
              <w:t>varios</w:t>
            </w:r>
          </w:p>
          <w:p w:rsidR="00A65D79" w:rsidRDefault="00A65D79" w:rsidP="00563310">
            <w:pPr>
              <w:pStyle w:val="Experiencia"/>
            </w:pPr>
            <w:r w:rsidRPr="007C55DC">
              <w:rPr>
                <w:b/>
                <w:bCs/>
                <w:color w:val="293889" w:themeColor="accent3"/>
              </w:rPr>
              <w:t>Junio 2022 a octubre</w:t>
            </w:r>
            <w:r>
              <w:t xml:space="preserve"> </w:t>
            </w:r>
            <w:r w:rsidR="00200AA0" w:rsidRPr="00464D43">
              <w:rPr>
                <w:b/>
                <w:bCs/>
                <w:color w:val="293889" w:themeColor="accent3"/>
              </w:rPr>
              <w:t>2023</w:t>
            </w:r>
          </w:p>
          <w:p w:rsidR="00200AA0" w:rsidRDefault="00200AA0" w:rsidP="00563310">
            <w:pPr>
              <w:pStyle w:val="Experiencia"/>
            </w:pPr>
            <w:r>
              <w:t xml:space="preserve">Clínica santa clara admisión guardia </w:t>
            </w:r>
          </w:p>
          <w:p w:rsidR="00200AA0" w:rsidRPr="00464D43" w:rsidRDefault="00200AA0" w:rsidP="00563310">
            <w:pPr>
              <w:pStyle w:val="Experiencia"/>
              <w:rPr>
                <w:b/>
                <w:bCs/>
                <w:color w:val="293889" w:themeColor="accent3"/>
              </w:rPr>
            </w:pPr>
            <w:r w:rsidRPr="00464D43">
              <w:rPr>
                <w:b/>
                <w:bCs/>
                <w:color w:val="293889" w:themeColor="accent3"/>
              </w:rPr>
              <w:t xml:space="preserve">2024 actualidad </w:t>
            </w:r>
          </w:p>
          <w:p w:rsidR="00200AA0" w:rsidRDefault="00200AA0" w:rsidP="00563310">
            <w:pPr>
              <w:pStyle w:val="Experiencia"/>
            </w:pPr>
            <w:r>
              <w:t xml:space="preserve">Varios </w:t>
            </w:r>
          </w:p>
          <w:p w:rsidR="00E7741C" w:rsidRDefault="00E7741C" w:rsidP="006E23B3">
            <w:pPr>
              <w:pStyle w:val="Ttulo2"/>
            </w:pPr>
            <w:r>
              <w:t>Formación académica</w:t>
            </w:r>
          </w:p>
          <w:p w:rsidR="006E23B3" w:rsidRPr="000D375D" w:rsidRDefault="00E7741C" w:rsidP="006E23B3">
            <w:pPr>
              <w:pStyle w:val="Ttulo2"/>
            </w:pPr>
            <w:r>
              <w:t xml:space="preserve"> </w:t>
            </w:r>
          </w:p>
          <w:p w:rsidR="006E23B3" w:rsidRDefault="00563310" w:rsidP="006E23B3">
            <w:r>
              <w:t>Colegio Nacional Agustín Álvarez</w:t>
            </w:r>
            <w:r w:rsidR="006E23B3" w:rsidRPr="000D375D">
              <w:rPr>
                <w:lang w:bidi="es-ES"/>
              </w:rPr>
              <w:t xml:space="preserve">, </w:t>
            </w:r>
            <w:r>
              <w:t>Mendoza</w:t>
            </w:r>
          </w:p>
          <w:p w:rsidR="00E7741C" w:rsidRPr="000D375D" w:rsidRDefault="00E7741C" w:rsidP="006E23B3"/>
          <w:p w:rsidR="00E7741C" w:rsidRDefault="00563310" w:rsidP="006E23B3">
            <w:pPr>
              <w:pStyle w:val="Listaconvietas"/>
              <w:numPr>
                <w:ilvl w:val="0"/>
                <w:numId w:val="23"/>
              </w:numPr>
            </w:pPr>
            <w:r>
              <w:t>Secundario completo</w:t>
            </w:r>
          </w:p>
          <w:p w:rsidR="006E23B3" w:rsidRDefault="00563310" w:rsidP="006E23B3">
            <w:pPr>
              <w:pStyle w:val="Listaconvietas"/>
              <w:numPr>
                <w:ilvl w:val="0"/>
                <w:numId w:val="23"/>
              </w:numPr>
            </w:pPr>
            <w:r>
              <w:t xml:space="preserve"> </w:t>
            </w:r>
          </w:p>
          <w:p w:rsidR="00563310" w:rsidRDefault="00563310" w:rsidP="006E23B3">
            <w:pPr>
              <w:pStyle w:val="Listaconvietas"/>
              <w:numPr>
                <w:ilvl w:val="0"/>
                <w:numId w:val="23"/>
              </w:numPr>
            </w:pPr>
            <w:r>
              <w:t>Actualmente cursa</w:t>
            </w:r>
            <w:r w:rsidR="008C3605">
              <w:t>n</w:t>
            </w:r>
            <w:r>
              <w:t xml:space="preserve">do de </w:t>
            </w:r>
            <w:proofErr w:type="spellStart"/>
            <w:r>
              <w:t>tum</w:t>
            </w:r>
            <w:proofErr w:type="spellEnd"/>
            <w:r>
              <w:t xml:space="preserve"> (técnico urgencias </w:t>
            </w:r>
            <w:r w:rsidR="00E7741C">
              <w:t>médicas</w:t>
            </w:r>
            <w:r>
              <w:t xml:space="preserve"> )</w:t>
            </w:r>
          </w:p>
          <w:p w:rsidR="00E7741C" w:rsidRDefault="00E7741C" w:rsidP="00E7741C">
            <w:pPr>
              <w:pStyle w:val="Listaconvietas"/>
              <w:numPr>
                <w:ilvl w:val="0"/>
                <w:numId w:val="0"/>
              </w:numPr>
              <w:ind w:left="360"/>
            </w:pPr>
          </w:p>
          <w:p w:rsidR="00E7741C" w:rsidRDefault="00E7741C" w:rsidP="00E7741C">
            <w:pPr>
              <w:pStyle w:val="Ttulo2"/>
              <w:rPr>
                <w:lang w:bidi="es-ES"/>
              </w:rPr>
            </w:pPr>
            <w:r>
              <w:rPr>
                <w:lang w:bidi="es-ES"/>
              </w:rPr>
              <w:t xml:space="preserve">Tareas realizadas </w:t>
            </w:r>
          </w:p>
          <w:p w:rsidR="00E7741C" w:rsidRPr="00E7741C" w:rsidRDefault="00E7741C" w:rsidP="00E7741C">
            <w:pPr>
              <w:rPr>
                <w:lang w:bidi="es-ES"/>
              </w:rPr>
            </w:pPr>
          </w:p>
          <w:p w:rsidR="008C3605" w:rsidRDefault="00E7741C" w:rsidP="006E23B3">
            <w:pPr>
              <w:pStyle w:val="Listaconvietas"/>
              <w:numPr>
                <w:ilvl w:val="0"/>
                <w:numId w:val="23"/>
              </w:numPr>
            </w:pPr>
            <w:r>
              <w:t>M</w:t>
            </w:r>
            <w:r w:rsidR="008C3605">
              <w:t xml:space="preserve">anejo de sistema clínico </w:t>
            </w:r>
          </w:p>
          <w:p w:rsidR="008C3605" w:rsidRDefault="008C3605" w:rsidP="006E23B3">
            <w:pPr>
              <w:pStyle w:val="Listaconvietas"/>
              <w:numPr>
                <w:ilvl w:val="0"/>
                <w:numId w:val="23"/>
              </w:numPr>
            </w:pPr>
            <w:r>
              <w:t xml:space="preserve">Recepción de ordenes </w:t>
            </w:r>
          </w:p>
          <w:p w:rsidR="008C3605" w:rsidRPr="000D375D" w:rsidRDefault="008C3605" w:rsidP="006E23B3">
            <w:pPr>
              <w:pStyle w:val="Listaconvietas"/>
              <w:numPr>
                <w:ilvl w:val="0"/>
                <w:numId w:val="23"/>
              </w:numPr>
            </w:pPr>
            <w:r>
              <w:t xml:space="preserve">Manejo de caja </w:t>
            </w:r>
          </w:p>
          <w:p w:rsidR="006E23B3" w:rsidRDefault="006E23B3" w:rsidP="006E23B3"/>
          <w:p w:rsidR="008C3605" w:rsidRPr="000D375D" w:rsidRDefault="008C3605" w:rsidP="006E23B3"/>
          <w:p w:rsidR="006E23B3" w:rsidRPr="000D375D" w:rsidRDefault="006E23B3" w:rsidP="006E23B3">
            <w:pPr>
              <w:ind w:right="-356"/>
            </w:pPr>
          </w:p>
        </w:tc>
        <w:tc>
          <w:tcPr>
            <w:tcW w:w="892" w:type="dxa"/>
            <w:vMerge w:val="restart"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0D375D" w:rsidRDefault="006E23B3" w:rsidP="006E23B3">
            <w:pPr>
              <w:rPr>
                <w:rFonts w:ascii="Arial" w:hAnsi="Arial"/>
              </w:rPr>
            </w:pPr>
          </w:p>
        </w:tc>
      </w:tr>
      <w:tr w:rsidR="00AC0158" w:rsidRPr="000D375D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0D375D" w:rsidRDefault="006E23B3" w:rsidP="006E23B3">
            <w:pPr>
              <w:pStyle w:val="Ttulo2"/>
            </w:pPr>
            <w:r w:rsidRPr="00E47AD2">
              <w:rPr>
                <w:color w:val="4A64F6" w:themeColor="accent5"/>
                <w:lang w:bidi="es-ES"/>
              </w:rPr>
              <w:t>Contacto</w:t>
            </w:r>
          </w:p>
        </w:tc>
      </w:tr>
      <w:tr w:rsidR="00AC0158" w:rsidRPr="000D375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C9719C" w:rsidRDefault="000D375D" w:rsidP="00C9719C">
            <w:pPr>
              <w:pStyle w:val="Informacin"/>
              <w:rPr>
                <w:color w:val="1838F4" w:themeColor="accent6" w:themeShade="BF"/>
              </w:rPr>
            </w:pPr>
            <w:r w:rsidRPr="00E7741C">
              <w:rPr>
                <w:noProof/>
                <w:color w:val="1838F4" w:themeColor="accent6" w:themeShade="BF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144641" wp14:editId="3DD81B6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128270</wp:posOffset>
                      </wp:positionV>
                      <wp:extent cx="154940" cy="201930"/>
                      <wp:effectExtent l="0" t="0" r="0" b="7620"/>
                      <wp:wrapNone/>
                      <wp:docPr id="208" name="Forma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6EE2D" id="Forma" o:spid="_x0000_s1026" alt="GPS icon" style="position:absolute;margin-left:-.95pt;margin-top:10.1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j0Ag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AC0158" w:rsidRPr="00E7741C">
              <w:rPr>
                <w:color w:val="1838F4" w:themeColor="accent6" w:themeShade="BF"/>
              </w:rPr>
              <w:t xml:space="preserve"> </w:t>
            </w:r>
            <w:r w:rsidR="00C9719C">
              <w:rPr>
                <w:color w:val="1838F4" w:themeColor="accent6" w:themeShade="BF"/>
              </w:rPr>
              <w:t xml:space="preserve">Ruta 82 km19 las compuertas lujan </w:t>
            </w:r>
          </w:p>
        </w:tc>
      </w:tr>
      <w:tr w:rsidR="00AC0158" w:rsidRPr="000D375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0D375D" w:rsidRDefault="000D375D" w:rsidP="00AC0158">
            <w:pPr>
              <w:pStyle w:val="Informacin"/>
            </w:pPr>
            <w:r w:rsidRPr="00E7741C">
              <w:rPr>
                <w:noProof/>
                <w:color w:val="1838F4" w:themeColor="accent6" w:themeShade="BF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C7EC82" wp14:editId="1DC9288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65100" cy="165100"/>
                      <wp:effectExtent l="0" t="0" r="6350" b="6350"/>
                      <wp:wrapNone/>
                      <wp:docPr id="209" name="Forma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E8FB7" id="Forma" o:spid="_x0000_s1026" alt="Phone icon" style="position:absolute;margin-left:-.5pt;margin-top:.25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1Vqw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AC0158" w:rsidRPr="00E7741C">
              <w:rPr>
                <w:color w:val="1838F4" w:themeColor="accent6" w:themeShade="BF"/>
              </w:rPr>
              <w:t>2615714538</w:t>
            </w:r>
          </w:p>
        </w:tc>
      </w:tr>
      <w:tr w:rsidR="00AC0158" w:rsidRPr="000D375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0D375D" w:rsidRDefault="000D375D" w:rsidP="00AC0158">
            <w:pPr>
              <w:pStyle w:val="Informacin"/>
            </w:pPr>
            <w:r w:rsidRPr="000D375D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263224" wp14:editId="495E90E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165100" cy="165100"/>
                      <wp:effectExtent l="0" t="0" r="6350" b="6350"/>
                      <wp:wrapNone/>
                      <wp:docPr id="210" name="Forma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52B3" id="Forma" o:spid="_x0000_s1026" alt="email icon" style="position:absolute;margin-left:-.35pt;margin-top:.1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hyperlink r:id="rId11" w:history="1">
              <w:r w:rsidR="00AC0158" w:rsidRPr="00E9536E">
                <w:rPr>
                  <w:rStyle w:val="Hipervnculo"/>
                </w:rPr>
                <w:t>alepozotorres@gmail.com</w:t>
              </w:r>
            </w:hyperlink>
          </w:p>
        </w:tc>
      </w:tr>
      <w:tr w:rsidR="00E47AD2" w:rsidRPr="000D375D" w:rsidTr="002E4AFC">
        <w:trPr>
          <w:trHeight w:val="567"/>
          <w:jc w:val="center"/>
        </w:trPr>
        <w:tc>
          <w:tcPr>
            <w:tcW w:w="6397" w:type="dxa"/>
            <w:vMerge/>
          </w:tcPr>
          <w:p w:rsidR="00E47AD2" w:rsidRPr="000D375D" w:rsidRDefault="00E47AD2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E47AD2" w:rsidRPr="000D375D" w:rsidRDefault="00E47AD2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E47AD2" w:rsidRPr="00E47AD2" w:rsidRDefault="00E47AD2" w:rsidP="00E47AD2">
            <w:pPr>
              <w:pStyle w:val="Informacin"/>
              <w:numPr>
                <w:ilvl w:val="0"/>
                <w:numId w:val="25"/>
              </w:numPr>
              <w:rPr>
                <w:noProof/>
                <w:color w:val="1838F4" w:themeColor="accent6" w:themeShade="BF"/>
                <w:lang w:val="es-AR" w:eastAsia="es-AR"/>
              </w:rPr>
            </w:pPr>
            <w:r w:rsidRPr="00E47AD2">
              <w:rPr>
                <w:noProof/>
                <w:color w:val="1838F4" w:themeColor="accent6" w:themeShade="BF"/>
                <w:lang w:val="es-AR" w:eastAsia="es-AR"/>
              </w:rPr>
              <w:t xml:space="preserve">Estado civil : soltero </w:t>
            </w:r>
          </w:p>
          <w:p w:rsidR="00E47AD2" w:rsidRPr="00E47AD2" w:rsidRDefault="00E47AD2" w:rsidP="00E47AD2">
            <w:pPr>
              <w:pStyle w:val="Informacin"/>
              <w:numPr>
                <w:ilvl w:val="0"/>
                <w:numId w:val="25"/>
              </w:numPr>
              <w:rPr>
                <w:noProof/>
                <w:color w:val="1838F4" w:themeColor="accent6" w:themeShade="BF"/>
                <w:lang w:val="es-AR" w:eastAsia="es-AR"/>
              </w:rPr>
            </w:pPr>
            <w:r w:rsidRPr="00E47AD2">
              <w:rPr>
                <w:noProof/>
                <w:color w:val="1838F4" w:themeColor="accent6" w:themeShade="BF"/>
                <w:lang w:val="es-AR" w:eastAsia="es-AR"/>
              </w:rPr>
              <w:t>Fecha de nacimiento :08/08/86</w:t>
            </w:r>
          </w:p>
          <w:p w:rsidR="00E47AD2" w:rsidRPr="00E47AD2" w:rsidRDefault="00E47AD2" w:rsidP="00E47AD2">
            <w:pPr>
              <w:pStyle w:val="Informacin"/>
              <w:numPr>
                <w:ilvl w:val="0"/>
                <w:numId w:val="25"/>
              </w:numPr>
              <w:rPr>
                <w:noProof/>
                <w:color w:val="1838F4" w:themeColor="accent6" w:themeShade="BF"/>
                <w:lang w:val="es-AR" w:eastAsia="es-AR"/>
              </w:rPr>
            </w:pPr>
            <w:r w:rsidRPr="00E47AD2">
              <w:rPr>
                <w:noProof/>
                <w:color w:val="1838F4" w:themeColor="accent6" w:themeShade="BF"/>
                <w:lang w:val="es-AR" w:eastAsia="es-AR"/>
              </w:rPr>
              <w:t>Edad :</w:t>
            </w:r>
            <w:r w:rsidR="005A6B60">
              <w:rPr>
                <w:noProof/>
                <w:color w:val="1838F4" w:themeColor="accent6" w:themeShade="BF"/>
                <w:lang w:val="es-AR" w:eastAsia="es-AR"/>
              </w:rPr>
              <w:t>37</w:t>
            </w:r>
          </w:p>
          <w:p w:rsidR="00E47AD2" w:rsidRPr="000D375D" w:rsidRDefault="00E47AD2" w:rsidP="00E47AD2">
            <w:pPr>
              <w:pStyle w:val="Informacin"/>
              <w:numPr>
                <w:ilvl w:val="0"/>
                <w:numId w:val="25"/>
              </w:numPr>
              <w:rPr>
                <w:noProof/>
                <w:lang w:val="es-AR" w:eastAsia="es-AR"/>
              </w:rPr>
            </w:pPr>
            <w:r w:rsidRPr="00E47AD2">
              <w:rPr>
                <w:noProof/>
                <w:color w:val="1838F4" w:themeColor="accent6" w:themeShade="BF"/>
                <w:lang w:val="es-AR" w:eastAsia="es-AR"/>
              </w:rPr>
              <w:t xml:space="preserve">Hijos : no </w:t>
            </w:r>
          </w:p>
        </w:tc>
      </w:tr>
      <w:tr w:rsidR="00AC0158" w:rsidRPr="000D375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0D375D" w:rsidRDefault="006E23B3" w:rsidP="00AC0158">
            <w:pPr>
              <w:pStyle w:val="Informacin"/>
            </w:pPr>
          </w:p>
        </w:tc>
      </w:tr>
      <w:tr w:rsidR="00AC0158" w:rsidRPr="000D375D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0D375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0D375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0D375D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D375D" w:rsidRDefault="00CE6104" w:rsidP="0006568A"/>
    <w:sectPr w:rsidR="00CE6104" w:rsidRPr="000D375D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118D" w:rsidRDefault="0058118D" w:rsidP="009129A0">
      <w:r>
        <w:separator/>
      </w:r>
    </w:p>
  </w:endnote>
  <w:endnote w:type="continuationSeparator" w:id="0">
    <w:p w:rsidR="0058118D" w:rsidRDefault="0058118D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B9D8BC-6663-4E82-81AB-2B231ABAFC90}"/>
    <w:embedBold r:id="rId2" w:fontKey="{948BD3EE-B821-40F1-9D62-3F2AA112CE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93A8274-BBC2-418C-A904-3EA3AD23324C}"/>
    <w:embedBold r:id="rId5" w:fontKey="{C68C7D0B-57C8-4CC1-823F-546603A28289}"/>
    <w:embedItalic r:id="rId6" w:fontKey="{2ED40E34-7528-40B8-A4E7-2716E4D753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44EDB5C-BCB7-422F-AC35-20CD6C488C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118D" w:rsidRDefault="0058118D" w:rsidP="009129A0">
      <w:r>
        <w:separator/>
      </w:r>
    </w:p>
  </w:footnote>
  <w:footnote w:type="continuationSeparator" w:id="0">
    <w:p w:rsidR="0058118D" w:rsidRDefault="0058118D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29A0" w:rsidRDefault="000D375D"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D7C681" wp14:editId="0CE7130A">
              <wp:simplePos x="0" y="0"/>
              <wp:positionH relativeFrom="page">
                <wp:posOffset>-1583</wp:posOffset>
              </wp:positionH>
              <wp:positionV relativeFrom="page">
                <wp:posOffset>9525</wp:posOffset>
              </wp:positionV>
              <wp:extent cx="7779385" cy="10064750"/>
              <wp:effectExtent l="0" t="0" r="2540" b="0"/>
              <wp:wrapNone/>
              <wp:docPr id="1" name="Grupo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a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a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a libre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a libre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a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a libre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upo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írculo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írculo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írculo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írculo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írculo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írculo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írculo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írculo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írculo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írculo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ínea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írculo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írculo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írculo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írculo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írculo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írculo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írculo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írculo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a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írculo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írculo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írculo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írculo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írculo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írculo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írculo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a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a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írculo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írculo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írculo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a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írculo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a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a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a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a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írculo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írculo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írculo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írculo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írculo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írculo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írculo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írculo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írculo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írculo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írculo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írculo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írculo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írculo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írculo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írculo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írculo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írculo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írculo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írculo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írculo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írculo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ínea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írculo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írculo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írculo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írculo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írculo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írculo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írculo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írculo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írculo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írculo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ínea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írculo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írculo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írculo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írculo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írculo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írculo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írculo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írculo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a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írculo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írculo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írculo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írculo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írculo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írculo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írculo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írculo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írculo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írculo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írculo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írculo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írculo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írculo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írculo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írculo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ínea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írculo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írculo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írculo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írculo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írculo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írculo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írculo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ínea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írculo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írculo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írculo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a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írculo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írculo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írculo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ínea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a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írculo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írculo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írculo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írculo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ínea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írculo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írculo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írculo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írculo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írculo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írculo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írculo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írculo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írculo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írculo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írculo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írculo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írculo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írculo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írculo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írculo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írculo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írculo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írculo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írculo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írculo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írculo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írculo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írculo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írculo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írculo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írculo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írculo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írculo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írculo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írculo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írculo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írculo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írculo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írculo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írculo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írculo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írculo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írculo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írculo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írculo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írculo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írculo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írculo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írculo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írculo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írculo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írculo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írculo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írculo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ínea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írculo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6FD297A" id="Grupo 1" o:spid="_x0000_s1026" alt="decorative element" style="position:absolute;margin-left:-.1pt;margin-top:.75pt;width:612.55pt;height:792.5pt;z-index:251658240;mso-width-percent:1000;mso-height-percent:1000;mso-position-horizontal-relative:page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">
              <v:shape id="Forma libre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a libre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a libre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a libre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a libre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a libre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írculo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ínea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írculo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írculo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a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írculo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írculo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a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a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a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írculo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írculo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ínea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írculo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ínea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írculo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írculo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ínea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írculo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ínea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írculo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írculo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ínea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a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írculo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ínea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írculo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ínea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írculo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.9pt;height:12.9pt;visibility:visible" o:gfxdata="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E84C00"/>
    <w:multiLevelType w:val="hybridMultilevel"/>
    <w:tmpl w:val="AA724F02"/>
    <w:lvl w:ilvl="0" w:tplc="69BE08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1A7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BA7A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1EB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BE2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CEF3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967C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2EC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F88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9412137">
    <w:abstractNumId w:val="13"/>
  </w:num>
  <w:num w:numId="2" w16cid:durableId="378287061">
    <w:abstractNumId w:val="9"/>
  </w:num>
  <w:num w:numId="3" w16cid:durableId="1460221965">
    <w:abstractNumId w:val="17"/>
  </w:num>
  <w:num w:numId="4" w16cid:durableId="1286350409">
    <w:abstractNumId w:val="14"/>
  </w:num>
  <w:num w:numId="5" w16cid:durableId="1543591214">
    <w:abstractNumId w:val="15"/>
  </w:num>
  <w:num w:numId="6" w16cid:durableId="1754930992">
    <w:abstractNumId w:val="21"/>
  </w:num>
  <w:num w:numId="7" w16cid:durableId="845633954">
    <w:abstractNumId w:val="8"/>
  </w:num>
  <w:num w:numId="8" w16cid:durableId="1685553135">
    <w:abstractNumId w:val="12"/>
  </w:num>
  <w:num w:numId="9" w16cid:durableId="1990860405">
    <w:abstractNumId w:val="19"/>
  </w:num>
  <w:num w:numId="10" w16cid:durableId="1697581895">
    <w:abstractNumId w:val="2"/>
  </w:num>
  <w:num w:numId="11" w16cid:durableId="994915002">
    <w:abstractNumId w:val="6"/>
  </w:num>
  <w:num w:numId="12" w16cid:durableId="1890144149">
    <w:abstractNumId w:val="1"/>
  </w:num>
  <w:num w:numId="13" w16cid:durableId="1167480688">
    <w:abstractNumId w:val="3"/>
  </w:num>
  <w:num w:numId="14" w16cid:durableId="509879158">
    <w:abstractNumId w:val="11"/>
  </w:num>
  <w:num w:numId="15" w16cid:durableId="127356841">
    <w:abstractNumId w:val="10"/>
  </w:num>
  <w:num w:numId="16" w16cid:durableId="505174133">
    <w:abstractNumId w:val="18"/>
  </w:num>
  <w:num w:numId="17" w16cid:durableId="1428578569">
    <w:abstractNumId w:val="4"/>
  </w:num>
  <w:num w:numId="18" w16cid:durableId="1943225397">
    <w:abstractNumId w:val="23"/>
  </w:num>
  <w:num w:numId="19" w16cid:durableId="1961841398">
    <w:abstractNumId w:val="20"/>
  </w:num>
  <w:num w:numId="20" w16cid:durableId="246575249">
    <w:abstractNumId w:val="16"/>
  </w:num>
  <w:num w:numId="21" w16cid:durableId="1986004521">
    <w:abstractNumId w:val="22"/>
  </w:num>
  <w:num w:numId="22" w16cid:durableId="1964920944">
    <w:abstractNumId w:val="5"/>
  </w:num>
  <w:num w:numId="23" w16cid:durableId="345325350">
    <w:abstractNumId w:val="0"/>
  </w:num>
  <w:num w:numId="24" w16cid:durableId="398552216">
    <w:abstractNumId w:val="0"/>
  </w:num>
  <w:num w:numId="25" w16cid:durableId="947740699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158"/>
    <w:rsid w:val="00052382"/>
    <w:rsid w:val="0006568A"/>
    <w:rsid w:val="00076F0F"/>
    <w:rsid w:val="00084253"/>
    <w:rsid w:val="000D1F49"/>
    <w:rsid w:val="000D375D"/>
    <w:rsid w:val="000E6867"/>
    <w:rsid w:val="001727CA"/>
    <w:rsid w:val="00195129"/>
    <w:rsid w:val="00200AA0"/>
    <w:rsid w:val="002C56E6"/>
    <w:rsid w:val="002E4AFC"/>
    <w:rsid w:val="002F2708"/>
    <w:rsid w:val="002F2CD3"/>
    <w:rsid w:val="00361E11"/>
    <w:rsid w:val="003F0847"/>
    <w:rsid w:val="0040090B"/>
    <w:rsid w:val="0046302A"/>
    <w:rsid w:val="00464D43"/>
    <w:rsid w:val="00487D2D"/>
    <w:rsid w:val="004D5D62"/>
    <w:rsid w:val="005112D0"/>
    <w:rsid w:val="00563310"/>
    <w:rsid w:val="00577E06"/>
    <w:rsid w:val="0058118D"/>
    <w:rsid w:val="005A3BF7"/>
    <w:rsid w:val="005A6B60"/>
    <w:rsid w:val="005F2035"/>
    <w:rsid w:val="005F78E5"/>
    <w:rsid w:val="005F7990"/>
    <w:rsid w:val="00635B84"/>
    <w:rsid w:val="0063739C"/>
    <w:rsid w:val="006E23B3"/>
    <w:rsid w:val="00770F25"/>
    <w:rsid w:val="00782F0A"/>
    <w:rsid w:val="00790A9A"/>
    <w:rsid w:val="007A35A8"/>
    <w:rsid w:val="007B0A85"/>
    <w:rsid w:val="007C55DC"/>
    <w:rsid w:val="007C6A52"/>
    <w:rsid w:val="0082043E"/>
    <w:rsid w:val="008311CD"/>
    <w:rsid w:val="008C3605"/>
    <w:rsid w:val="008E203A"/>
    <w:rsid w:val="0091229C"/>
    <w:rsid w:val="009129A0"/>
    <w:rsid w:val="0092618A"/>
    <w:rsid w:val="00940E73"/>
    <w:rsid w:val="0098597D"/>
    <w:rsid w:val="009929ED"/>
    <w:rsid w:val="009B15B0"/>
    <w:rsid w:val="009B1D05"/>
    <w:rsid w:val="009E5886"/>
    <w:rsid w:val="009F619A"/>
    <w:rsid w:val="009F6DDE"/>
    <w:rsid w:val="00A370A8"/>
    <w:rsid w:val="00A65D79"/>
    <w:rsid w:val="00AC0158"/>
    <w:rsid w:val="00B60C54"/>
    <w:rsid w:val="00B933F2"/>
    <w:rsid w:val="00BD4753"/>
    <w:rsid w:val="00BD5CB1"/>
    <w:rsid w:val="00BE62EE"/>
    <w:rsid w:val="00C003BA"/>
    <w:rsid w:val="00C24813"/>
    <w:rsid w:val="00C46878"/>
    <w:rsid w:val="00C9719C"/>
    <w:rsid w:val="00CB4A51"/>
    <w:rsid w:val="00CD0814"/>
    <w:rsid w:val="00CD4532"/>
    <w:rsid w:val="00CD47B0"/>
    <w:rsid w:val="00CE6104"/>
    <w:rsid w:val="00CE7918"/>
    <w:rsid w:val="00D16163"/>
    <w:rsid w:val="00DB3FAD"/>
    <w:rsid w:val="00E47AD2"/>
    <w:rsid w:val="00E61C09"/>
    <w:rsid w:val="00E7741C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EF4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rsid w:val="002E4AF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E4AFC"/>
    <w:rPr>
      <w:rFonts w:eastAsia="Times New Roman" w:cs="Arial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ar">
    <w:name w:val="Título 2 Car"/>
    <w:basedOn w:val="Fuentedeprrafopredeter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2E4AFC"/>
    <w:rPr>
      <w:rFonts w:eastAsia="Times New Roman" w:cs="Georgia"/>
    </w:rPr>
  </w:style>
  <w:style w:type="character" w:customStyle="1" w:styleId="Ttulo3Car">
    <w:name w:val="Título 3 Car"/>
    <w:basedOn w:val="Fuentedeprrafopredeter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Fechas">
    <w:name w:val="Fechas"/>
    <w:basedOn w:val="Textoindependien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ia">
    <w:name w:val="Experienci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4AFC"/>
    <w:rPr>
      <w:rFonts w:eastAsia="Times New Roman" w:cs="Arial"/>
    </w:rPr>
  </w:style>
  <w:style w:type="paragraph" w:styleId="Encabezado">
    <w:name w:val="header"/>
    <w:basedOn w:val="Normal"/>
    <w:link w:val="Encabezado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4AFC"/>
    <w:rPr>
      <w:rFonts w:eastAsia="Times New Roman" w:cs="Arial"/>
    </w:rPr>
  </w:style>
  <w:style w:type="paragraph" w:customStyle="1" w:styleId="Informacin">
    <w:name w:val="Información"/>
    <w:basedOn w:val="Textoindependien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aconvieta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rrafode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E4AFC"/>
    <w:rPr>
      <w:color w:val="808080"/>
    </w:rPr>
  </w:style>
  <w:style w:type="character" w:styleId="Textoennegrita">
    <w:name w:val="Strong"/>
    <w:basedOn w:val="Fuentedeprrafopredeter"/>
    <w:uiPriority w:val="22"/>
    <w:semiHidden/>
    <w:qFormat/>
    <w:rsid w:val="002E4AFC"/>
    <w:rPr>
      <w:b/>
      <w:bCs/>
      <w:color w:val="FF7707" w:themeColor="accent2"/>
    </w:rPr>
  </w:style>
  <w:style w:type="table" w:styleId="Tablaconcuadrcula">
    <w:name w:val="Table Grid"/>
    <w:basedOn w:val="Tabla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deprrafo">
    <w:name w:val="Tabla de párrafo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Textoindependiente"/>
    <w:next w:val="Normal"/>
    <w:link w:val="Ttulo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0A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A9A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C01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yperlink" Target="mailto:alepozotorres@gmail.com" TargetMode="External" /><Relationship Id="rId5" Type="http://schemas.openxmlformats.org/officeDocument/2006/relationships/styles" Target="styles.xml" /><Relationship Id="rId10" Type="http://schemas.openxmlformats.org/officeDocument/2006/relationships/image" Target="media/image2.jpe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ado\AppData\Roaming\Microsoft\Plantillas\Curr&#237;culum%20v&#237;tae%20con%20foto.dotx" TargetMode="External" 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Currículum%20vítae%20con%20foto.dotx</Template>
  <TotalTime>0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2022-06-27T12:48:00Z</dcterms:created>
  <dcterms:modified xsi:type="dcterms:W3CDTF">2024-03-21T12:59:00Z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