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14:paraId="1053D81B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087A3EDE" w14:textId="28969E00" w:rsidR="003D1B71" w:rsidRPr="00665F95" w:rsidRDefault="00FE2E47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2BFB4C" wp14:editId="17DE4DA9">
                  <wp:extent cx="1725168" cy="1725168"/>
                  <wp:effectExtent l="0" t="0" r="8890" b="8890"/>
                  <wp:docPr id="128883285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416" cy="1727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54CA7475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5E293FA" w14:textId="6C23722D" w:rsidR="003D1B71" w:rsidRPr="00665F95" w:rsidRDefault="00FE2E47" w:rsidP="00310F17">
            <w:pPr>
              <w:pStyle w:val="Ttulo"/>
            </w:pPr>
            <w:r>
              <w:t>BEATRIZ NOELIA</w:t>
            </w:r>
            <w:r w:rsidR="003D1B71" w:rsidRPr="00665F95">
              <w:rPr>
                <w:lang w:bidi="es-ES"/>
              </w:rPr>
              <w:br/>
            </w:r>
            <w:r>
              <w:t>GARAY</w:t>
            </w:r>
          </w:p>
        </w:tc>
      </w:tr>
      <w:tr w:rsidR="003D1B71" w:rsidRPr="00CA16E3" w14:paraId="1ECC77B2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B964811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4F57A039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id w:val="1196195576"/>
              <w:placeholder>
                <w:docPart w:val="46D9CCA7FD1042009125215DFC4AD3DC"/>
              </w:placeholder>
              <w:temporary/>
              <w15:appearance w15:val="hidden"/>
            </w:sdtPr>
            <w:sdtEndPr/>
            <w:sdtContent>
              <w:p w14:paraId="6FAA81D9" w14:textId="77777777" w:rsidR="003D1B71" w:rsidRPr="004931C7" w:rsidRDefault="003D1B71" w:rsidP="009E2FB9">
                <w:pPr>
                  <w:pStyle w:val="Ttulo2"/>
                  <w:pageBreakBefore/>
                  <w:ind w:left="357"/>
                  <w:rPr>
                    <w:rFonts w:asciiTheme="minorHAnsi" w:hAnsiTheme="minorHAnsi" w:cstheme="minorHAnsi"/>
                    <w:b w:val="0"/>
                    <w:bCs w:val="0"/>
                    <w:sz w:val="22"/>
                    <w:szCs w:val="22"/>
                  </w:rPr>
                </w:pPr>
                <w:r w:rsidRPr="004931C7">
                  <w:rPr>
                    <w:rFonts w:asciiTheme="minorHAnsi" w:hAnsiTheme="minorHAnsi" w:cstheme="minorHAnsi"/>
                    <w:b w:val="0"/>
                    <w:bCs w:val="0"/>
                    <w:sz w:val="22"/>
                    <w:szCs w:val="22"/>
                  </w:rPr>
                  <w:t>Experiencia</w:t>
                </w:r>
              </w:p>
            </w:sdtContent>
          </w:sdt>
          <w:p w14:paraId="005D8D0C" w14:textId="77777777" w:rsidR="004931C7" w:rsidRPr="004931C7" w:rsidRDefault="004931C7" w:rsidP="004931C7">
            <w:pPr>
              <w:pStyle w:val="Fech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Atención al público, caja y reposición </w:t>
            </w:r>
            <w:proofErr w:type="spellStart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Minimarket</w:t>
            </w:r>
            <w:proofErr w:type="spellEnd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California Chubut</w:t>
            </w:r>
          </w:p>
          <w:p w14:paraId="3A6CA12A" w14:textId="77777777" w:rsidR="004931C7" w:rsidRPr="004931C7" w:rsidRDefault="004931C7" w:rsidP="004931C7">
            <w:pPr>
              <w:pStyle w:val="Fechas"/>
              <w:spacing w:line="216" w:lineRule="auto"/>
              <w:ind w:left="36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8349, </w:t>
            </w:r>
            <w:proofErr w:type="spellStart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Carrodilla</w:t>
            </w:r>
            <w:proofErr w:type="spellEnd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Lujan</w:t>
            </w:r>
          </w:p>
          <w:p w14:paraId="2472F46F" w14:textId="28B81E3C" w:rsidR="004931C7" w:rsidRPr="004931C7" w:rsidRDefault="004931C7" w:rsidP="004931C7">
            <w:pPr>
              <w:pStyle w:val="Fech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Empresa de seguridad Gladio. General Paz 25 Piso 4 oficina</w:t>
            </w:r>
          </w:p>
          <w:p w14:paraId="69180F61" w14:textId="77777777" w:rsidR="004931C7" w:rsidRPr="004931C7" w:rsidRDefault="004931C7" w:rsidP="004931C7">
            <w:pPr>
              <w:pStyle w:val="Fechas"/>
              <w:spacing w:line="216" w:lineRule="auto"/>
              <w:ind w:left="36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73.Objetivo: TEMIS S.A.</w:t>
            </w:r>
          </w:p>
          <w:p w14:paraId="5B12D9E6" w14:textId="77777777" w:rsidR="004931C7" w:rsidRPr="004931C7" w:rsidRDefault="004931C7" w:rsidP="004931C7">
            <w:pPr>
              <w:pStyle w:val="Fech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Atención al público y cajera. Librería, cotillón y </w:t>
            </w:r>
            <w:proofErr w:type="spellStart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minimarket</w:t>
            </w:r>
            <w:proofErr w:type="spellEnd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. En</w:t>
            </w:r>
          </w:p>
          <w:p w14:paraId="67D7F32E" w14:textId="77777777" w:rsidR="004931C7" w:rsidRPr="004931C7" w:rsidRDefault="004931C7" w:rsidP="004931C7">
            <w:pPr>
              <w:pStyle w:val="Fechas"/>
              <w:spacing w:line="216" w:lineRule="auto"/>
              <w:ind w:left="36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positivo. Cervantes 2585 Godoy Cruz. Mendoza</w:t>
            </w:r>
          </w:p>
          <w:p w14:paraId="58AFF1E9" w14:textId="5A889AD4" w:rsidR="004931C7" w:rsidRPr="007A0799" w:rsidRDefault="004931C7" w:rsidP="004931C7">
            <w:pPr>
              <w:pStyle w:val="Fech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Cooperativa de trabajo S.I.G España 1980. Ciudad. Objetivo: eventos </w:t>
            </w:r>
            <w:r w:rsidR="007A0799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de </w:t>
            </w:r>
            <w:r w:rsidRPr="007A0799">
              <w:rPr>
                <w:rFonts w:asciiTheme="minorHAnsi" w:hAnsiTheme="minorHAnsi" w:cstheme="minorHAnsi"/>
                <w:b w:val="0"/>
                <w:sz w:val="22"/>
                <w:szCs w:val="22"/>
              </w:rPr>
              <w:t>vendimia.</w:t>
            </w:r>
          </w:p>
          <w:p w14:paraId="0D6208D9" w14:textId="3E30295F" w:rsidR="004931C7" w:rsidRPr="004931C7" w:rsidRDefault="004931C7" w:rsidP="004931C7">
            <w:pPr>
              <w:pStyle w:val="Fech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Dirección General de Escuelas (celadora) Escuela 1-670 Ramón</w:t>
            </w:r>
          </w:p>
          <w:p w14:paraId="04FA29C1" w14:textId="77777777" w:rsidR="004931C7" w:rsidRPr="004931C7" w:rsidRDefault="004931C7" w:rsidP="004931C7">
            <w:pPr>
              <w:pStyle w:val="Fechas"/>
              <w:spacing w:line="216" w:lineRule="auto"/>
              <w:ind w:left="36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Fernández </w:t>
            </w:r>
            <w:proofErr w:type="spellStart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Lettry</w:t>
            </w:r>
            <w:proofErr w:type="spellEnd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. Islas de los Estados 1571. Lujan de Cuyo</w:t>
            </w:r>
          </w:p>
          <w:p w14:paraId="0C207814" w14:textId="77777777" w:rsidR="004931C7" w:rsidRPr="004931C7" w:rsidRDefault="004931C7" w:rsidP="004931C7">
            <w:pPr>
              <w:pStyle w:val="Fech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Empresa de seguridad SER Manuel A. Sáenz 222. </w:t>
            </w:r>
            <w:proofErr w:type="spellStart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Guaymallen</w:t>
            </w:r>
            <w:proofErr w:type="spellEnd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54AB5C20" w14:textId="77777777" w:rsidR="004931C7" w:rsidRPr="004931C7" w:rsidRDefault="004931C7" w:rsidP="004931C7">
            <w:pPr>
              <w:pStyle w:val="Fechas"/>
              <w:spacing w:line="216" w:lineRule="auto"/>
              <w:ind w:left="36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Mendoza. Objetivo: </w:t>
            </w:r>
            <w:proofErr w:type="spellStart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B°</w:t>
            </w:r>
            <w:proofErr w:type="spellEnd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BARRACAS. Base.</w:t>
            </w:r>
          </w:p>
          <w:p w14:paraId="4CFA0EB1" w14:textId="77777777" w:rsidR="004931C7" w:rsidRPr="004931C7" w:rsidRDefault="004931C7" w:rsidP="004931C7">
            <w:pPr>
              <w:pStyle w:val="Fech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Empresa de seguridad El Guardián San Martin y Morón. Ciudad</w:t>
            </w:r>
          </w:p>
          <w:p w14:paraId="301278B0" w14:textId="77777777" w:rsidR="004931C7" w:rsidRPr="004931C7" w:rsidRDefault="004931C7" w:rsidP="004931C7">
            <w:pPr>
              <w:pStyle w:val="Fechas"/>
              <w:spacing w:line="216" w:lineRule="auto"/>
              <w:ind w:left="36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tel.:4291679. Objetivo: Eventos de </w:t>
            </w:r>
            <w:proofErr w:type="gramStart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vendimia.-</w:t>
            </w:r>
            <w:proofErr w:type="gramEnd"/>
          </w:p>
          <w:p w14:paraId="33C1F36C" w14:textId="729EB0FA" w:rsidR="004931C7" w:rsidRPr="007A0799" w:rsidRDefault="004931C7" w:rsidP="007A0799">
            <w:pPr>
              <w:pStyle w:val="Fech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Empresa de seguridad Güemes. Trelew 797. Lujan. Objetivo: Hospita</w:t>
            </w:r>
            <w:r w:rsidR="007A0799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l </w:t>
            </w:r>
            <w:r w:rsidRPr="007A0799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Universitario </w:t>
            </w:r>
            <w:proofErr w:type="gramStart"/>
            <w:r w:rsidRPr="007A0799">
              <w:rPr>
                <w:rFonts w:asciiTheme="minorHAnsi" w:hAnsiTheme="minorHAnsi" w:cstheme="minorHAnsi"/>
                <w:b w:val="0"/>
                <w:sz w:val="22"/>
                <w:szCs w:val="22"/>
              </w:rPr>
              <w:t>Recepción.-</w:t>
            </w:r>
            <w:proofErr w:type="gramEnd"/>
          </w:p>
          <w:p w14:paraId="32A45133" w14:textId="77777777" w:rsidR="004931C7" w:rsidRPr="004931C7" w:rsidRDefault="004931C7" w:rsidP="004931C7">
            <w:pPr>
              <w:pStyle w:val="Fech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Empresa de seguridad Federal </w:t>
            </w:r>
            <w:proofErr w:type="spellStart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Resguard</w:t>
            </w:r>
            <w:proofErr w:type="spellEnd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. Espejo 659. Objetivo:</w:t>
            </w:r>
          </w:p>
          <w:p w14:paraId="64CBD8A2" w14:textId="77777777" w:rsidR="004931C7" w:rsidRPr="004931C7" w:rsidRDefault="004931C7" w:rsidP="004931C7">
            <w:pPr>
              <w:pStyle w:val="Fechas"/>
              <w:spacing w:line="216" w:lineRule="auto"/>
              <w:ind w:left="36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ECOGAS Recepción Ciudad Mendoza.</w:t>
            </w:r>
          </w:p>
          <w:p w14:paraId="47135703" w14:textId="6CA3805E" w:rsidR="004931C7" w:rsidRPr="007A0799" w:rsidRDefault="004931C7" w:rsidP="007A0799">
            <w:pPr>
              <w:pStyle w:val="Fech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Secretaria administrativa. Organización Argentina de Cobranzas.</w:t>
            </w:r>
            <w:r w:rsidR="007A0799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7A0799">
              <w:rPr>
                <w:rFonts w:asciiTheme="minorHAnsi" w:hAnsiTheme="minorHAnsi" w:cstheme="minorHAnsi"/>
                <w:b w:val="0"/>
                <w:sz w:val="22"/>
                <w:szCs w:val="22"/>
              </w:rPr>
              <w:t>Rivadavia 20. Ciudad</w:t>
            </w:r>
          </w:p>
          <w:p w14:paraId="6832D60F" w14:textId="05153781" w:rsidR="004931C7" w:rsidRPr="007A0799" w:rsidRDefault="004931C7" w:rsidP="007A0799">
            <w:pPr>
              <w:pStyle w:val="Fech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Atención al público y cajera Panadería Don Luis. San Martin 8111</w:t>
            </w:r>
            <w:r w:rsidR="007A0799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. </w:t>
            </w:r>
            <w:proofErr w:type="spellStart"/>
            <w:r w:rsidRPr="007A0799">
              <w:rPr>
                <w:rFonts w:asciiTheme="minorHAnsi" w:hAnsiTheme="minorHAnsi" w:cstheme="minorHAnsi"/>
                <w:b w:val="0"/>
                <w:sz w:val="22"/>
                <w:szCs w:val="22"/>
              </w:rPr>
              <w:t>Carrodilla</w:t>
            </w:r>
            <w:proofErr w:type="spellEnd"/>
            <w:r w:rsidRPr="007A0799">
              <w:rPr>
                <w:rFonts w:asciiTheme="minorHAnsi" w:hAnsiTheme="minorHAnsi" w:cstheme="minorHAnsi"/>
                <w:b w:val="0"/>
                <w:sz w:val="22"/>
                <w:szCs w:val="22"/>
              </w:rPr>
              <w:t>. Lujan</w:t>
            </w:r>
          </w:p>
          <w:p w14:paraId="5D0D4CD7" w14:textId="014AF650" w:rsidR="003D1B71" w:rsidRPr="004931C7" w:rsidRDefault="004931C7" w:rsidP="004931C7">
            <w:pPr>
              <w:pStyle w:val="Fech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Átomo supermercados. Cajera- Repositora Átomo </w:t>
            </w:r>
            <w:proofErr w:type="spellStart"/>
            <w:r w:rsidRPr="004931C7">
              <w:rPr>
                <w:rFonts w:asciiTheme="minorHAnsi" w:hAnsiTheme="minorHAnsi" w:cstheme="minorHAnsi"/>
                <w:b w:val="0"/>
                <w:sz w:val="22"/>
                <w:szCs w:val="22"/>
              </w:rPr>
              <w:t>covimet</w:t>
            </w:r>
            <w:proofErr w:type="spellEnd"/>
          </w:p>
          <w:sdt>
            <w:sdtPr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id w:val="-1554227259"/>
              <w:placeholder>
                <w:docPart w:val="3F8A3172F16B4C2ABCFFC1ACE46A0FCC"/>
              </w:placeholder>
              <w:temporary/>
              <w:showingPlcHdr/>
              <w15:appearance w15:val="hidden"/>
            </w:sdtPr>
            <w:sdtEndPr/>
            <w:sdtContent>
              <w:p w14:paraId="6249B2F7" w14:textId="77777777" w:rsidR="003D1B71" w:rsidRPr="004931C7" w:rsidRDefault="003D1B71" w:rsidP="004931C7">
                <w:pPr>
                  <w:pStyle w:val="Ttulo2"/>
                  <w:ind w:left="360"/>
                  <w:rPr>
                    <w:rFonts w:asciiTheme="minorHAnsi" w:hAnsiTheme="minorHAnsi" w:cstheme="minorHAnsi"/>
                    <w:b w:val="0"/>
                    <w:bCs w:val="0"/>
                    <w:sz w:val="22"/>
                    <w:szCs w:val="22"/>
                  </w:rPr>
                </w:pPr>
                <w:r w:rsidRPr="004931C7">
                  <w:rPr>
                    <w:rFonts w:asciiTheme="minorHAnsi" w:hAnsiTheme="minorHAnsi" w:cstheme="minorHAnsi"/>
                    <w:b w:val="0"/>
                    <w:bCs w:val="0"/>
                    <w:sz w:val="22"/>
                    <w:szCs w:val="22"/>
                  </w:rPr>
                  <w:t>Formación</w:t>
                </w:r>
              </w:p>
            </w:sdtContent>
          </w:sdt>
          <w:p w14:paraId="22377740" w14:textId="564762D4" w:rsidR="004931C7" w:rsidRPr="004931C7" w:rsidRDefault="004931C7" w:rsidP="004931C7">
            <w:pPr>
              <w:pStyle w:val="Listaconviet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</w:rPr>
            </w:pPr>
            <w:r w:rsidRPr="004931C7">
              <w:rPr>
                <w:rFonts w:asciiTheme="minorHAnsi" w:hAnsiTheme="minorHAnsi" w:cstheme="minorHAnsi"/>
              </w:rPr>
              <w:t xml:space="preserve">Secundario: “Escuela </w:t>
            </w:r>
            <w:proofErr w:type="gramStart"/>
            <w:r w:rsidRPr="004931C7">
              <w:rPr>
                <w:rFonts w:asciiTheme="minorHAnsi" w:hAnsiTheme="minorHAnsi" w:cstheme="minorHAnsi"/>
              </w:rPr>
              <w:t>4:-</w:t>
            </w:r>
            <w:proofErr w:type="gramEnd"/>
            <w:r w:rsidRPr="004931C7">
              <w:rPr>
                <w:rFonts w:asciiTheme="minorHAnsi" w:hAnsiTheme="minorHAnsi" w:cstheme="minorHAnsi"/>
              </w:rPr>
              <w:t xml:space="preserve"> 092 General Las Heras”</w:t>
            </w:r>
          </w:p>
          <w:p w14:paraId="44E68F51" w14:textId="77777777" w:rsidR="004931C7" w:rsidRPr="004931C7" w:rsidRDefault="004931C7" w:rsidP="004931C7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  <w:rPr>
                <w:rFonts w:asciiTheme="minorHAnsi" w:hAnsiTheme="minorHAnsi" w:cstheme="minorHAnsi"/>
              </w:rPr>
            </w:pPr>
            <w:r w:rsidRPr="004931C7">
              <w:rPr>
                <w:rFonts w:asciiTheme="minorHAnsi" w:hAnsiTheme="minorHAnsi" w:cstheme="minorHAnsi"/>
              </w:rPr>
              <w:t>Título: Perito Mercantil Auxiliar de Auditoria</w:t>
            </w:r>
          </w:p>
          <w:p w14:paraId="5C14F1B0" w14:textId="77777777" w:rsidR="004931C7" w:rsidRPr="004931C7" w:rsidRDefault="004931C7" w:rsidP="004931C7">
            <w:pPr>
              <w:pStyle w:val="Listaconviet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</w:rPr>
            </w:pPr>
            <w:proofErr w:type="gramStart"/>
            <w:r w:rsidRPr="004931C7">
              <w:rPr>
                <w:rFonts w:asciiTheme="minorHAnsi" w:hAnsiTheme="minorHAnsi" w:cstheme="minorHAnsi"/>
              </w:rPr>
              <w:t>Universitario :</w:t>
            </w:r>
            <w:proofErr w:type="gramEnd"/>
            <w:r w:rsidRPr="004931C7">
              <w:rPr>
                <w:rFonts w:asciiTheme="minorHAnsi" w:hAnsiTheme="minorHAnsi" w:cstheme="minorHAnsi"/>
              </w:rPr>
              <w:t xml:space="preserve"> “Instituto Universitario de Seguridad Publica”</w:t>
            </w:r>
          </w:p>
          <w:p w14:paraId="2A88CFEB" w14:textId="0F75A6FC" w:rsidR="004931C7" w:rsidRPr="004931C7" w:rsidRDefault="004931C7" w:rsidP="004931C7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  <w:rPr>
                <w:rFonts w:asciiTheme="minorHAnsi" w:hAnsiTheme="minorHAnsi" w:cstheme="minorHAnsi"/>
              </w:rPr>
            </w:pPr>
            <w:proofErr w:type="spellStart"/>
            <w:r w:rsidRPr="004931C7">
              <w:rPr>
                <w:rFonts w:asciiTheme="minorHAnsi" w:hAnsiTheme="minorHAnsi" w:cstheme="minorHAnsi"/>
              </w:rPr>
              <w:t>TíTulo</w:t>
            </w:r>
            <w:proofErr w:type="spellEnd"/>
            <w:r w:rsidRPr="004931C7">
              <w:rPr>
                <w:rFonts w:asciiTheme="minorHAnsi" w:hAnsiTheme="minorHAnsi" w:cstheme="minorHAnsi"/>
              </w:rPr>
              <w:t>: Técnico en seguridad publica</w:t>
            </w:r>
          </w:p>
          <w:p w14:paraId="750100C7" w14:textId="7EB1E867" w:rsidR="004931C7" w:rsidRPr="004931C7" w:rsidRDefault="004931C7" w:rsidP="004931C7">
            <w:pPr>
              <w:pStyle w:val="Listaconviet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</w:rPr>
            </w:pPr>
            <w:r w:rsidRPr="004931C7">
              <w:rPr>
                <w:rFonts w:asciiTheme="minorHAnsi" w:hAnsiTheme="minorHAnsi" w:cstheme="minorHAnsi"/>
              </w:rPr>
              <w:t xml:space="preserve">Tecnicatura superior en farmacia instituto superior </w:t>
            </w:r>
            <w:proofErr w:type="spellStart"/>
            <w:r w:rsidRPr="004931C7">
              <w:rPr>
                <w:rFonts w:asciiTheme="minorHAnsi" w:hAnsiTheme="minorHAnsi" w:cstheme="minorHAnsi"/>
              </w:rPr>
              <w:t>Esapa</w:t>
            </w:r>
            <w:proofErr w:type="spellEnd"/>
            <w:r w:rsidRPr="004931C7"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 w:rsidRPr="004931C7">
              <w:rPr>
                <w:rFonts w:asciiTheme="minorHAnsi" w:hAnsiTheme="minorHAnsi" w:cstheme="minorHAnsi"/>
              </w:rPr>
              <w:t>Maipu</w:t>
            </w:r>
            <w:proofErr w:type="spellEnd"/>
            <w:r w:rsidRPr="004931C7">
              <w:rPr>
                <w:rFonts w:asciiTheme="minorHAnsi" w:hAnsiTheme="minorHAnsi" w:cstheme="minorHAnsi"/>
              </w:rPr>
              <w:t xml:space="preserve"> 324 Ciudad En curso</w:t>
            </w:r>
          </w:p>
          <w:p w14:paraId="4287CE39" w14:textId="77777777" w:rsidR="004931C7" w:rsidRPr="004931C7" w:rsidRDefault="004931C7" w:rsidP="004931C7">
            <w:pPr>
              <w:pStyle w:val="Listaconvietas"/>
              <w:numPr>
                <w:ilvl w:val="0"/>
                <w:numId w:val="18"/>
              </w:numPr>
              <w:spacing w:line="216" w:lineRule="auto"/>
              <w:rPr>
                <w:rFonts w:asciiTheme="minorHAnsi" w:hAnsiTheme="minorHAnsi" w:cstheme="minorHAnsi"/>
              </w:rPr>
            </w:pPr>
            <w:r w:rsidRPr="004931C7">
              <w:rPr>
                <w:rFonts w:asciiTheme="minorHAnsi" w:hAnsiTheme="minorHAnsi" w:cstheme="minorHAnsi"/>
              </w:rPr>
              <w:t>Curso de Auxiliar en farmacia: Instituto ITEL. Las Heras 496 Ciudad</w:t>
            </w:r>
          </w:p>
          <w:p w14:paraId="0B788029" w14:textId="77777777" w:rsidR="004931C7" w:rsidRPr="004931C7" w:rsidRDefault="004931C7" w:rsidP="004931C7">
            <w:pPr>
              <w:pStyle w:val="Listaconvietas"/>
              <w:numPr>
                <w:ilvl w:val="0"/>
                <w:numId w:val="0"/>
              </w:numPr>
              <w:spacing w:line="216" w:lineRule="auto"/>
              <w:ind w:left="360"/>
              <w:rPr>
                <w:rFonts w:asciiTheme="minorHAnsi" w:hAnsiTheme="minorHAnsi" w:cstheme="minorHAnsi"/>
              </w:rPr>
            </w:pPr>
            <w:r w:rsidRPr="004931C7">
              <w:rPr>
                <w:rFonts w:asciiTheme="minorHAnsi" w:hAnsiTheme="minorHAnsi" w:cstheme="minorHAnsi"/>
                <w:u w:val="single"/>
              </w:rPr>
              <w:t>Pasantías</w:t>
            </w:r>
            <w:r w:rsidRPr="004931C7">
              <w:rPr>
                <w:rFonts w:asciiTheme="minorHAnsi" w:hAnsiTheme="minorHAnsi" w:cstheme="minorHAnsi"/>
              </w:rPr>
              <w:t xml:space="preserve">: Farmacia Acceso Sur. Lago Lacar 861. </w:t>
            </w:r>
            <w:proofErr w:type="spellStart"/>
            <w:r w:rsidRPr="004931C7">
              <w:rPr>
                <w:rFonts w:asciiTheme="minorHAnsi" w:hAnsiTheme="minorHAnsi" w:cstheme="minorHAnsi"/>
              </w:rPr>
              <w:t>Carrodilla</w:t>
            </w:r>
            <w:proofErr w:type="spellEnd"/>
            <w:r w:rsidRPr="004931C7">
              <w:rPr>
                <w:rFonts w:asciiTheme="minorHAnsi" w:hAnsiTheme="minorHAnsi" w:cstheme="minorHAnsi"/>
              </w:rPr>
              <w:t>, Lujan.</w:t>
            </w:r>
          </w:p>
          <w:p w14:paraId="10977E14" w14:textId="7FE6FA6E" w:rsidR="00FE2E47" w:rsidRPr="00FE2E47" w:rsidRDefault="004931C7" w:rsidP="00FE2E47">
            <w:pPr>
              <w:pStyle w:val="Listaconvietas"/>
              <w:numPr>
                <w:ilvl w:val="0"/>
                <w:numId w:val="19"/>
              </w:numPr>
              <w:spacing w:line="216" w:lineRule="auto"/>
              <w:rPr>
                <w:rFonts w:asciiTheme="minorHAnsi" w:hAnsiTheme="minorHAnsi" w:cstheme="minorHAnsi"/>
              </w:rPr>
            </w:pPr>
            <w:r w:rsidRPr="004931C7">
              <w:rPr>
                <w:rFonts w:asciiTheme="minorHAnsi" w:hAnsiTheme="minorHAnsi" w:cstheme="minorHAnsi"/>
              </w:rPr>
              <w:t xml:space="preserve">Curso de </w:t>
            </w:r>
            <w:proofErr w:type="spellStart"/>
            <w:r w:rsidRPr="004931C7">
              <w:rPr>
                <w:rFonts w:asciiTheme="minorHAnsi" w:hAnsiTheme="minorHAnsi" w:cstheme="minorHAnsi"/>
              </w:rPr>
              <w:t>extraccionista</w:t>
            </w:r>
            <w:proofErr w:type="spellEnd"/>
            <w:r w:rsidRPr="004931C7">
              <w:rPr>
                <w:rFonts w:asciiTheme="minorHAnsi" w:hAnsiTheme="minorHAnsi" w:cstheme="minorHAnsi"/>
              </w:rPr>
              <w:t xml:space="preserve">: Instituto </w:t>
            </w:r>
            <w:proofErr w:type="spellStart"/>
            <w:r w:rsidRPr="004931C7">
              <w:rPr>
                <w:rFonts w:asciiTheme="minorHAnsi" w:hAnsiTheme="minorHAnsi" w:cstheme="minorHAnsi"/>
              </w:rPr>
              <w:t>Eddis</w:t>
            </w:r>
            <w:proofErr w:type="spellEnd"/>
            <w:r w:rsidRPr="004931C7">
              <w:rPr>
                <w:rFonts w:asciiTheme="minorHAnsi" w:hAnsiTheme="minorHAnsi" w:cstheme="minorHAnsi"/>
              </w:rPr>
              <w:t xml:space="preserve"> Rondeau 361 Ciudad Mendoza</w:t>
            </w:r>
          </w:p>
        </w:tc>
      </w:tr>
      <w:tr w:rsidR="003D1B71" w:rsidRPr="00CA16E3" w14:paraId="62DF9C49" w14:textId="77777777" w:rsidTr="003D1B71">
        <w:trPr>
          <w:trHeight w:val="1164"/>
        </w:trPr>
        <w:tc>
          <w:tcPr>
            <w:tcW w:w="720" w:type="dxa"/>
          </w:tcPr>
          <w:p w14:paraId="2518A482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3D6BD596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14:paraId="6CEDA478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3CB8CA5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57C3E112" w14:textId="77777777" w:rsidTr="003D1B71">
        <w:trPr>
          <w:trHeight w:val="543"/>
        </w:trPr>
        <w:tc>
          <w:tcPr>
            <w:tcW w:w="720" w:type="dxa"/>
          </w:tcPr>
          <w:p w14:paraId="377B9096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A668BD5" w14:textId="77777777"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516D9766" wp14:editId="745613FF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246504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">
                      <v:shape id="Forma lib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B0F2CD7" w14:textId="5455D0D6" w:rsidR="003D1B71" w:rsidRPr="00CA16E3" w:rsidRDefault="00FE2E47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 xml:space="preserve">Calingasta 688 </w:t>
            </w:r>
            <w:proofErr w:type="spellStart"/>
            <w:r>
              <w:rPr>
                <w:lang w:val="es-ES_tradnl"/>
              </w:rPr>
              <w:t>B°</w:t>
            </w:r>
            <w:proofErr w:type="spellEnd"/>
            <w:r>
              <w:rPr>
                <w:lang w:val="es-ES_tradnl"/>
              </w:rPr>
              <w:t xml:space="preserve"> Loyola. </w:t>
            </w:r>
            <w:proofErr w:type="spellStart"/>
            <w:r>
              <w:rPr>
                <w:lang w:val="es-ES_tradnl"/>
              </w:rPr>
              <w:t>Carrodilla</w:t>
            </w:r>
            <w:proofErr w:type="spellEnd"/>
          </w:p>
          <w:p w14:paraId="4038125E" w14:textId="79CCD7C0" w:rsidR="003D1B71" w:rsidRPr="00CA16E3" w:rsidRDefault="00FE2E47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Lujan, 5505</w:t>
            </w:r>
          </w:p>
        </w:tc>
        <w:tc>
          <w:tcPr>
            <w:tcW w:w="423" w:type="dxa"/>
            <w:vMerge/>
          </w:tcPr>
          <w:p w14:paraId="4225671B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2FF1512C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77BA0989" w14:textId="77777777" w:rsidTr="003D1B71">
        <w:trPr>
          <w:trHeight w:val="183"/>
        </w:trPr>
        <w:tc>
          <w:tcPr>
            <w:tcW w:w="720" w:type="dxa"/>
          </w:tcPr>
          <w:p w14:paraId="109E5273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4CDB044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01EFD3CF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689D5B07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069BDAF" w14:textId="77777777" w:rsidTr="003D1B71">
        <w:trPr>
          <w:trHeight w:val="624"/>
        </w:trPr>
        <w:tc>
          <w:tcPr>
            <w:tcW w:w="720" w:type="dxa"/>
          </w:tcPr>
          <w:p w14:paraId="370CD67D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28D4DDC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254A05B7" wp14:editId="23C9FC7F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D27DC9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">
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1F0993D" w14:textId="027734DC" w:rsidR="003D1B71" w:rsidRPr="00CA16E3" w:rsidRDefault="00FE2E47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2615523433</w:t>
            </w:r>
          </w:p>
        </w:tc>
        <w:tc>
          <w:tcPr>
            <w:tcW w:w="423" w:type="dxa"/>
            <w:vMerge/>
          </w:tcPr>
          <w:p w14:paraId="06336201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C43643F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A6AF532" w14:textId="77777777" w:rsidTr="003D1B71">
        <w:trPr>
          <w:trHeight w:val="183"/>
        </w:trPr>
        <w:tc>
          <w:tcPr>
            <w:tcW w:w="720" w:type="dxa"/>
          </w:tcPr>
          <w:p w14:paraId="339ECBD9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DFF2589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704FF393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6404384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BFD3CA8" w14:textId="77777777" w:rsidTr="003D1B71">
        <w:trPr>
          <w:trHeight w:val="633"/>
        </w:trPr>
        <w:tc>
          <w:tcPr>
            <w:tcW w:w="720" w:type="dxa"/>
          </w:tcPr>
          <w:p w14:paraId="644D5BA0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6C0E883" w14:textId="77777777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n-US" w:eastAsia="zh-CN"/>
              </w:rPr>
              <mc:AlternateContent>
                <mc:Choice Requires="wpg">
                  <w:drawing>
                    <wp:inline distT="0" distB="0" distL="0" distR="0" wp14:anchorId="16E864C3" wp14:editId="6C6E5166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62854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">
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Icono de correo electrónico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1A4A5D5" w14:textId="4675CBDD" w:rsidR="003D1B71" w:rsidRPr="00CA16E3" w:rsidRDefault="00FE2E47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Garaynoelia47@gmail.com</w:t>
            </w:r>
          </w:p>
        </w:tc>
        <w:tc>
          <w:tcPr>
            <w:tcW w:w="423" w:type="dxa"/>
            <w:vMerge/>
          </w:tcPr>
          <w:p w14:paraId="147AB7B8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2E6D16E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5775EA76" w14:textId="77777777" w:rsidTr="003D1B71">
        <w:trPr>
          <w:trHeight w:val="174"/>
        </w:trPr>
        <w:tc>
          <w:tcPr>
            <w:tcW w:w="720" w:type="dxa"/>
          </w:tcPr>
          <w:p w14:paraId="2D0CCEC0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F646DCB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14:paraId="2AD500FB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489356CE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46F55F7" w14:textId="77777777" w:rsidTr="003D1B71">
        <w:trPr>
          <w:trHeight w:val="633"/>
        </w:trPr>
        <w:tc>
          <w:tcPr>
            <w:tcW w:w="720" w:type="dxa"/>
          </w:tcPr>
          <w:p w14:paraId="61B09199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DCE8787" w14:textId="6CEDC556"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</w:p>
        </w:tc>
        <w:tc>
          <w:tcPr>
            <w:tcW w:w="2312" w:type="dxa"/>
            <w:vAlign w:val="center"/>
          </w:tcPr>
          <w:p w14:paraId="073223EF" w14:textId="4214CFC0" w:rsidR="003D1B71" w:rsidRPr="00CA16E3" w:rsidRDefault="003D1B71" w:rsidP="00380FD1">
            <w:pPr>
              <w:pStyle w:val="Informacin"/>
              <w:rPr>
                <w:lang w:val="es-ES_tradnl"/>
              </w:rPr>
            </w:pPr>
          </w:p>
        </w:tc>
        <w:tc>
          <w:tcPr>
            <w:tcW w:w="423" w:type="dxa"/>
            <w:vMerge/>
          </w:tcPr>
          <w:p w14:paraId="29992BCB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14:paraId="7431C569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63E3A960" w14:textId="77777777" w:rsidTr="00665F95">
        <w:trPr>
          <w:trHeight w:val="4071"/>
        </w:trPr>
        <w:tc>
          <w:tcPr>
            <w:tcW w:w="720" w:type="dxa"/>
          </w:tcPr>
          <w:p w14:paraId="2E41B248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14:paraId="29614DEC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14:paraId="14F72171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14:paraId="67CAA332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75802A5B" w14:textId="7067A1C6" w:rsidR="00AA6ADB" w:rsidRPr="00AA6ADB" w:rsidRDefault="00AA6ADB" w:rsidP="007A0799">
      <w:pPr>
        <w:tabs>
          <w:tab w:val="left" w:pos="5568"/>
        </w:tabs>
        <w:rPr>
          <w:lang w:val="es-ES_tradnl"/>
        </w:rPr>
      </w:pPr>
    </w:p>
    <w:sectPr w:rsidR="00AA6ADB" w:rsidRPr="00AA6ADB" w:rsidSect="00665F95">
      <w:headerReference w:type="default" r:id="rId17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4C7F6" w14:textId="77777777" w:rsidR="004931C7" w:rsidRDefault="004931C7" w:rsidP="00590471">
      <w:r>
        <w:separator/>
      </w:r>
    </w:p>
  </w:endnote>
  <w:endnote w:type="continuationSeparator" w:id="0">
    <w:p w14:paraId="63450B10" w14:textId="77777777" w:rsidR="004931C7" w:rsidRDefault="004931C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40BBE" w14:textId="77777777" w:rsidR="004931C7" w:rsidRDefault="004931C7" w:rsidP="00590471">
      <w:r>
        <w:separator/>
      </w:r>
    </w:p>
  </w:footnote>
  <w:footnote w:type="continuationSeparator" w:id="0">
    <w:p w14:paraId="78AAF21B" w14:textId="77777777" w:rsidR="004931C7" w:rsidRDefault="004931C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FFEFC" w14:textId="77777777" w:rsidR="00590471" w:rsidRPr="00665F95" w:rsidRDefault="00310F17" w:rsidP="00060042">
    <w:pPr>
      <w:pStyle w:val="Textoindependiente"/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CE4DB16" wp14:editId="62B59B47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915751" id="Grupo 26" o:spid="_x0000_s1026" alt="&quot;&quot;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fBL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M6q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/5+zs0GW5MS18Jbc9thu&#10;739j7ztIRyCSqku+mIm4XU4yASGEfo5EDuy/X/98MD03iSmgcxFSKEmvkdudafQP+ZqfxQM5ZS6f&#10;xDE8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l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zPqBzLbN4VNivHEgLPAvWJJscyK8cS&#10;As8CRaLJscy3p1JMjmVWjiUEVhOUY5lNjoWnZ2U0mhwLL55rASYSlWOZzXMss3IsIfA6UZFociyz&#10;Pp0SAs8CRaLJscx6jiUElgXKscwmxzIrxxICzwJFosmx8P6sINHkWHicVwswZ2flWHhW3uwDRaLJ&#10;sczKsYTA+wqKRJNjmfVJlRBYFijHMpscy6wcSwg8CxSJJscyK8cSAs8CRaLJsczKsYTAs0CRaHIs&#10;s3IsIfAsUCSaHAuvX8tw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L6Cciy7ybHsUCq5D0yOZVeOJQReExSJJseyK8cSAs8CRaLJsezKsYTAs0CRaHIsu3IsIbAs&#10;UI5lNzmWXTmWEHgWKBJNjmVXjiUEngWKRJNj2ZVjCYFngSLR5Fh25VhC4FmgSDQ5ll05lhA4FhzK&#10;sYTAK0A4lsPkWA7lWELgWSCz82FyLIdyLCHwLJDZ+TA5lkM5lhB4Fsg68TA5lkM5lhB4Fsg68TA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3PTfItF2+/5lWCoZbbJ0XmzZP5XbqbuWcEzRmS/u5W7sgx1DVZWXHlsCLW&#10;+ahZ/FUgIpJ7RcJIwT0iYPo5wAjT87VJu7w1bEl9BlleOizKoOCe89y3C6/EUGU2w5B3zwjqaceH&#10;kPW5jk6QXQQbZxKW14eF7plzali+qZy3hw8hy3Dr+lNb4Hwsm4Leh/3pjhJmKj/N3wVZDVi6Nkq8&#10;o3JeEqXxgfU1X4eJwPdotNBz7i2iGwVxwD7ry6dRv9UG/yE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Q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KBUCssTAk8DRaLJsTygVEQDE4nKsTxMjuUBpSIamEhUjuVhciwP5VhCYPWCciwPk2N5QKnU&#10;NjA5lodyLCHwqqBINDmWh3IsIfA0UCSaHMtDOZYQeBooEk2O5aEcSwgsDZRjeZgcy0M5lhB4GigS&#10;TY7loRxLCDwNFIkmx/JQjiUEngaKRJNjeSjHEgJPA0WiybE8lGMJgaPBUzmWEHgZCMfyNDmWp3Is&#10;IfA0kNn5aXIsT+VYQuBpILPz0+RYnsqxhMDTQPzEp8mxPJVjCYGngfiJT5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0E406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5B06084"/>
    <w:multiLevelType w:val="hybridMultilevel"/>
    <w:tmpl w:val="0BBC6AE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5C5457FE"/>
    <w:multiLevelType w:val="hybridMultilevel"/>
    <w:tmpl w:val="6756C61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042237"/>
    <w:multiLevelType w:val="hybridMultilevel"/>
    <w:tmpl w:val="88DE156E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5E83EFD"/>
    <w:multiLevelType w:val="hybridMultilevel"/>
    <w:tmpl w:val="402EB10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11942126">
    <w:abstractNumId w:val="10"/>
  </w:num>
  <w:num w:numId="2" w16cid:durableId="1981416266">
    <w:abstractNumId w:val="12"/>
  </w:num>
  <w:num w:numId="3" w16cid:durableId="1864707488">
    <w:abstractNumId w:val="9"/>
  </w:num>
  <w:num w:numId="4" w16cid:durableId="368183034">
    <w:abstractNumId w:val="18"/>
  </w:num>
  <w:num w:numId="5" w16cid:durableId="1366174145">
    <w:abstractNumId w:val="13"/>
  </w:num>
  <w:num w:numId="6" w16cid:durableId="561676180">
    <w:abstractNumId w:val="8"/>
  </w:num>
  <w:num w:numId="7" w16cid:durableId="1634795776">
    <w:abstractNumId w:val="3"/>
  </w:num>
  <w:num w:numId="8" w16cid:durableId="647438113">
    <w:abstractNumId w:val="2"/>
  </w:num>
  <w:num w:numId="9" w16cid:durableId="2090761639">
    <w:abstractNumId w:val="1"/>
  </w:num>
  <w:num w:numId="10" w16cid:durableId="1225601654">
    <w:abstractNumId w:val="0"/>
  </w:num>
  <w:num w:numId="11" w16cid:durableId="1325474911">
    <w:abstractNumId w:val="7"/>
  </w:num>
  <w:num w:numId="12" w16cid:durableId="995569203">
    <w:abstractNumId w:val="6"/>
  </w:num>
  <w:num w:numId="13" w16cid:durableId="1496602842">
    <w:abstractNumId w:val="5"/>
  </w:num>
  <w:num w:numId="14" w16cid:durableId="665668879">
    <w:abstractNumId w:val="4"/>
  </w:num>
  <w:num w:numId="15" w16cid:durableId="1127502563">
    <w:abstractNumId w:val="14"/>
  </w:num>
  <w:num w:numId="16" w16cid:durableId="502821000">
    <w:abstractNumId w:val="17"/>
  </w:num>
  <w:num w:numId="17" w16cid:durableId="301541761">
    <w:abstractNumId w:val="16"/>
  </w:num>
  <w:num w:numId="18" w16cid:durableId="349601642">
    <w:abstractNumId w:val="15"/>
  </w:num>
  <w:num w:numId="19" w16cid:durableId="1052736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1C7"/>
    <w:rsid w:val="00060042"/>
    <w:rsid w:val="0008685D"/>
    <w:rsid w:val="00090860"/>
    <w:rsid w:val="000D0407"/>
    <w:rsid w:val="00112FD7"/>
    <w:rsid w:val="00150ABD"/>
    <w:rsid w:val="00190614"/>
    <w:rsid w:val="001946FC"/>
    <w:rsid w:val="00222466"/>
    <w:rsid w:val="00247254"/>
    <w:rsid w:val="0024753C"/>
    <w:rsid w:val="00251E1A"/>
    <w:rsid w:val="00276026"/>
    <w:rsid w:val="002A601F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931C7"/>
    <w:rsid w:val="004E158A"/>
    <w:rsid w:val="00565C77"/>
    <w:rsid w:val="0056708E"/>
    <w:rsid w:val="005801E5"/>
    <w:rsid w:val="00590471"/>
    <w:rsid w:val="005D01FA"/>
    <w:rsid w:val="00607960"/>
    <w:rsid w:val="006202B5"/>
    <w:rsid w:val="00653E17"/>
    <w:rsid w:val="00665F95"/>
    <w:rsid w:val="00692A99"/>
    <w:rsid w:val="006A08E8"/>
    <w:rsid w:val="006D79A8"/>
    <w:rsid w:val="0072353B"/>
    <w:rsid w:val="007575B6"/>
    <w:rsid w:val="00764822"/>
    <w:rsid w:val="007721CF"/>
    <w:rsid w:val="007A0799"/>
    <w:rsid w:val="007B3C81"/>
    <w:rsid w:val="007D67CA"/>
    <w:rsid w:val="007E668F"/>
    <w:rsid w:val="007F5B63"/>
    <w:rsid w:val="00803A0A"/>
    <w:rsid w:val="00846CB9"/>
    <w:rsid w:val="008566AA"/>
    <w:rsid w:val="00874FD1"/>
    <w:rsid w:val="008A1E6E"/>
    <w:rsid w:val="008C024F"/>
    <w:rsid w:val="008C2CFC"/>
    <w:rsid w:val="00912DC8"/>
    <w:rsid w:val="009475DC"/>
    <w:rsid w:val="00967B93"/>
    <w:rsid w:val="009D090F"/>
    <w:rsid w:val="009E2FB9"/>
    <w:rsid w:val="00A31464"/>
    <w:rsid w:val="00A31B16"/>
    <w:rsid w:val="00A33613"/>
    <w:rsid w:val="00A47A8D"/>
    <w:rsid w:val="00AA6ADB"/>
    <w:rsid w:val="00AC6C7E"/>
    <w:rsid w:val="00B4158A"/>
    <w:rsid w:val="00B6466C"/>
    <w:rsid w:val="00B86FE6"/>
    <w:rsid w:val="00BB1B5D"/>
    <w:rsid w:val="00BC22C7"/>
    <w:rsid w:val="00BD195A"/>
    <w:rsid w:val="00C07240"/>
    <w:rsid w:val="00C14078"/>
    <w:rsid w:val="00CA16E3"/>
    <w:rsid w:val="00CC4AE7"/>
    <w:rsid w:val="00CE1E3D"/>
    <w:rsid w:val="00D0373F"/>
    <w:rsid w:val="00D053FA"/>
    <w:rsid w:val="00DC3F0A"/>
    <w:rsid w:val="00E26AED"/>
    <w:rsid w:val="00E73AB8"/>
    <w:rsid w:val="00E90A60"/>
    <w:rsid w:val="00EA54D2"/>
    <w:rsid w:val="00EB6A22"/>
    <w:rsid w:val="00ED47F7"/>
    <w:rsid w:val="00EE7E09"/>
    <w:rsid w:val="00F0223C"/>
    <w:rsid w:val="00F20161"/>
    <w:rsid w:val="00F3235D"/>
    <w:rsid w:val="00F32393"/>
    <w:rsid w:val="00F878BD"/>
    <w:rsid w:val="00FE2E4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EFAB1A"/>
  <w14:defaultImageDpi w14:val="96"/>
  <w15:docId w15:val="{FC297837-587E-4AA3-BA6C-EAC263155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ay\AppData\Local\Microsoft\Office\16.0\DTS\es-AR%7b200219AC-9C95-45E0-BBFB-51710F388618%7d\%7bCFC74260-D3A8-49FB-94BF-31DEB5573A3D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6D9CCA7FD1042009125215DFC4AD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6C5C7-4009-4D29-A01F-14BC99C5D28E}"/>
      </w:docPartPr>
      <w:docPartBody>
        <w:p w:rsidR="004F6791" w:rsidRDefault="004F6791">
          <w:pPr>
            <w:pStyle w:val="46D9CCA7FD1042009125215DFC4AD3DC"/>
          </w:pPr>
          <w:r w:rsidRPr="00AC6C7E">
            <w:rPr>
              <w:lang w:bidi="es-ES"/>
            </w:rPr>
            <w:t>Experiencia</w:t>
          </w:r>
        </w:p>
      </w:docPartBody>
    </w:docPart>
    <w:docPart>
      <w:docPartPr>
        <w:name w:val="3F8A3172F16B4C2ABCFFC1ACE46A0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46736-90E0-4B06-9EA7-AEE73276823F}"/>
      </w:docPartPr>
      <w:docPartBody>
        <w:p w:rsidR="004F6791" w:rsidRDefault="004F6791">
          <w:pPr>
            <w:pStyle w:val="3F8A3172F16B4C2ABCFFC1ACE46A0FCC"/>
          </w:pPr>
          <w:r w:rsidRPr="00F20161">
            <w:t>Formación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791"/>
    <w:rsid w:val="004F6791"/>
    <w:rsid w:val="00B8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A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6D9CCA7FD1042009125215DFC4AD3DC">
    <w:name w:val="46D9CCA7FD1042009125215DFC4AD3DC"/>
  </w:style>
  <w:style w:type="paragraph" w:customStyle="1" w:styleId="3F8A3172F16B4C2ABCFFC1ACE46A0FCC">
    <w:name w:val="3F8A3172F16B4C2ABCFFC1ACE46A0FCC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{CFC74260-D3A8-49FB-94BF-31DEB5573A3D}tf78128832_win32</Template>
  <TotalTime>43</TotalTime>
  <Pages>1</Pages>
  <Words>230</Words>
  <Characters>1539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Noelia Garay</dc:creator>
  <cp:keywords/>
  <dc:description/>
  <cp:lastModifiedBy>Noelia Garay</cp:lastModifiedBy>
  <cp:revision>14</cp:revision>
  <dcterms:created xsi:type="dcterms:W3CDTF">2025-07-22T20:30:00Z</dcterms:created>
  <dcterms:modified xsi:type="dcterms:W3CDTF">2025-07-22T21:24:00Z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