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14:paraId="3C163209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0F8744BD" w14:textId="6CA78951" w:rsidR="003D1B71" w:rsidRPr="00665F95" w:rsidRDefault="001206C8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4BE388" wp14:editId="19B94E87">
                  <wp:extent cx="1842448" cy="1842448"/>
                  <wp:effectExtent l="0" t="0" r="5715" b="5715"/>
                  <wp:docPr id="9" name="Imagen 9" descr="Mujer de cabello largo sonrien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 descr="Mujer de cabello largo sonriendo&#10;&#10;Descripción generada automáticament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387" cy="184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5364C8BF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5C76292B" w14:textId="68467C42" w:rsidR="003D1B71" w:rsidRPr="00665F95" w:rsidRDefault="00B0485F" w:rsidP="00310F17">
            <w:pPr>
              <w:pStyle w:val="Ttulo"/>
            </w:pPr>
            <w:r>
              <w:t>Carolina</w:t>
            </w:r>
            <w:r w:rsidR="003D1B71" w:rsidRPr="00665F95">
              <w:rPr>
                <w:lang w:bidi="es-ES"/>
              </w:rPr>
              <w:br/>
            </w:r>
            <w:r>
              <w:t>Dalmás</w:t>
            </w:r>
          </w:p>
        </w:tc>
      </w:tr>
      <w:tr w:rsidR="003D1B71" w:rsidRPr="00152D81" w14:paraId="0EA417BD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3A8A4DD3" w14:textId="77777777"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66D86739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F8AEEA2D813C4DCB88161E36B956D213"/>
              </w:placeholder>
              <w:temporary/>
              <w15:appearance w15:val="hidden"/>
            </w:sdtPr>
            <w:sdtEndPr/>
            <w:sdtContent>
              <w:p w14:paraId="16FCF22A" w14:textId="462F2E15" w:rsidR="003D1B71" w:rsidRPr="00F20161" w:rsidRDefault="003D1B71" w:rsidP="00F20161">
                <w:pPr>
                  <w:pStyle w:val="Ttulo2"/>
                </w:pPr>
                <w:r w:rsidRPr="00F20161">
                  <w:t>Experiencia</w:t>
                </w:r>
              </w:p>
            </w:sdtContent>
          </w:sdt>
          <w:p w14:paraId="00E303C9" w14:textId="2404800E" w:rsidR="003D1B71" w:rsidRPr="00A45D56" w:rsidRDefault="00A45D56" w:rsidP="00665F95">
            <w:pPr>
              <w:pStyle w:val="Fechas"/>
              <w:spacing w:line="216" w:lineRule="auto"/>
              <w:rPr>
                <w:sz w:val="22"/>
                <w:szCs w:val="24"/>
              </w:rPr>
            </w:pPr>
            <w:proofErr w:type="gramStart"/>
            <w:r w:rsidRPr="00A45D56">
              <w:rPr>
                <w:sz w:val="22"/>
                <w:szCs w:val="24"/>
              </w:rPr>
              <w:t xml:space="preserve">01.2022  </w:t>
            </w:r>
            <w:r w:rsidR="003D1B71" w:rsidRPr="00A45D56">
              <w:rPr>
                <w:rFonts w:eastAsia="Calibri"/>
                <w:sz w:val="22"/>
                <w:szCs w:val="24"/>
                <w:lang w:bidi="es-ES"/>
              </w:rPr>
              <w:t>-</w:t>
            </w:r>
            <w:proofErr w:type="gramEnd"/>
            <w:r w:rsidRPr="00A45D56">
              <w:rPr>
                <w:rFonts w:eastAsia="Calibri"/>
                <w:sz w:val="22"/>
                <w:szCs w:val="24"/>
                <w:lang w:bidi="es-ES"/>
              </w:rPr>
              <w:t xml:space="preserve">  </w:t>
            </w:r>
            <w:r w:rsidRPr="00A45D56">
              <w:rPr>
                <w:sz w:val="22"/>
                <w:szCs w:val="24"/>
              </w:rPr>
              <w:t>Actualidad</w:t>
            </w:r>
          </w:p>
          <w:p w14:paraId="2014F749" w14:textId="4BB4400D" w:rsidR="003D1B71" w:rsidRPr="00A45D56" w:rsidRDefault="00A45D56" w:rsidP="00451414">
            <w:pPr>
              <w:pStyle w:val="Experiencia"/>
              <w:spacing w:after="120" w:line="216" w:lineRule="auto"/>
              <w:rPr>
                <w:sz w:val="24"/>
                <w:szCs w:val="28"/>
              </w:rPr>
            </w:pPr>
            <w:r w:rsidRPr="00A45D56">
              <w:rPr>
                <w:i/>
                <w:iCs/>
                <w:sz w:val="24"/>
                <w:szCs w:val="28"/>
              </w:rPr>
              <w:t>Jefe de Administración Recursos Humanos</w:t>
            </w:r>
            <w:r w:rsidR="00D0373F" w:rsidRPr="00A45D56">
              <w:rPr>
                <w:rStyle w:val="Textoennegrita"/>
                <w:rFonts w:eastAsia="Calibri"/>
                <w:sz w:val="24"/>
                <w:szCs w:val="28"/>
                <w:lang w:bidi="es-ES"/>
              </w:rPr>
              <w:t xml:space="preserve"> </w:t>
            </w:r>
            <w:r w:rsidR="003D1B71" w:rsidRPr="00A45D56">
              <w:rPr>
                <w:rStyle w:val="Textoennegrita"/>
                <w:rFonts w:eastAsia="Calibri"/>
                <w:sz w:val="24"/>
                <w:szCs w:val="28"/>
                <w:lang w:bidi="es-ES"/>
              </w:rPr>
              <w:t xml:space="preserve">• </w:t>
            </w:r>
            <w:proofErr w:type="spellStart"/>
            <w:r w:rsidRPr="00A45D56">
              <w:rPr>
                <w:i/>
                <w:iCs/>
                <w:sz w:val="24"/>
                <w:szCs w:val="28"/>
              </w:rPr>
              <w:t>Piattelli</w:t>
            </w:r>
            <w:proofErr w:type="spellEnd"/>
            <w:r w:rsidRPr="00A45D56">
              <w:rPr>
                <w:i/>
                <w:iCs/>
                <w:sz w:val="24"/>
                <w:szCs w:val="28"/>
              </w:rPr>
              <w:t xml:space="preserve"> </w:t>
            </w:r>
            <w:proofErr w:type="spellStart"/>
            <w:r w:rsidRPr="00A45D56">
              <w:rPr>
                <w:i/>
                <w:iCs/>
                <w:sz w:val="24"/>
                <w:szCs w:val="28"/>
              </w:rPr>
              <w:t>Vineyards</w:t>
            </w:r>
            <w:proofErr w:type="spellEnd"/>
          </w:p>
          <w:p w14:paraId="5ACE6DCD" w14:textId="74CA4232" w:rsidR="00A45D56" w:rsidRPr="00A45D56" w:rsidRDefault="00A45D56" w:rsidP="00A45D56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>Administración de personal.</w:t>
            </w:r>
          </w:p>
          <w:p w14:paraId="3C5735F4" w14:textId="77777777" w:rsidR="00A45D56" w:rsidRPr="00A45D56" w:rsidRDefault="00A45D56" w:rsidP="00A45D56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>Mantener actualizado los legajos y archivar información de personal.</w:t>
            </w:r>
          </w:p>
          <w:p w14:paraId="78BD9B5E" w14:textId="436E6747" w:rsidR="00A45D56" w:rsidRPr="00A45D56" w:rsidRDefault="00A45D56" w:rsidP="00A45D56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>Realizar Alta, Modificaciones y Bajas de A</w:t>
            </w:r>
            <w:r>
              <w:rPr>
                <w:rFonts w:asciiTheme="minorHAnsi" w:hAnsiTheme="minorHAnsi" w:cstheme="minorHAnsi"/>
                <w:szCs w:val="20"/>
                <w:lang w:val="es-AR"/>
              </w:rPr>
              <w:t>FIP</w:t>
            </w: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>.</w:t>
            </w:r>
          </w:p>
          <w:p w14:paraId="1CFE5B2A" w14:textId="77777777" w:rsidR="00A45D56" w:rsidRPr="00A45D56" w:rsidRDefault="00A45D56" w:rsidP="00A45D56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 xml:space="preserve">Solicitar altas, bajas y cambios en </w:t>
            </w:r>
            <w:proofErr w:type="spellStart"/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>Osde</w:t>
            </w:r>
            <w:proofErr w:type="spellEnd"/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 xml:space="preserve"> y Binaria.</w:t>
            </w:r>
          </w:p>
          <w:p w14:paraId="3E6AE434" w14:textId="77777777" w:rsidR="00A45D56" w:rsidRDefault="00A45D56" w:rsidP="00A45D56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>Gestionar A</w:t>
            </w:r>
            <w:r>
              <w:rPr>
                <w:rFonts w:asciiTheme="minorHAnsi" w:hAnsiTheme="minorHAnsi" w:cstheme="minorHAnsi"/>
                <w:szCs w:val="20"/>
                <w:lang w:val="es-AR"/>
              </w:rPr>
              <w:t>RT</w:t>
            </w: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 xml:space="preserve">. </w:t>
            </w:r>
          </w:p>
          <w:p w14:paraId="64FC1107" w14:textId="2A8A9AAB" w:rsidR="00A45D56" w:rsidRPr="00A45D56" w:rsidRDefault="00A45D56" w:rsidP="00A45D56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 xml:space="preserve">Realizar denuncias de accidentes de trabajo y enfermedades. </w:t>
            </w:r>
          </w:p>
          <w:p w14:paraId="35263148" w14:textId="77777777" w:rsidR="00A45D56" w:rsidRPr="00A45D56" w:rsidRDefault="00A45D56" w:rsidP="00A45D56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>Coordinar servicio externo de medicina laboral.</w:t>
            </w:r>
          </w:p>
          <w:p w14:paraId="153D54AD" w14:textId="77777777" w:rsidR="00A45D56" w:rsidRPr="00A45D56" w:rsidRDefault="00A45D56" w:rsidP="00A45D56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>Informar novedades de personal.</w:t>
            </w:r>
          </w:p>
          <w:p w14:paraId="6CE62931" w14:textId="5A745F94" w:rsidR="00A45D56" w:rsidRPr="00A45D56" w:rsidRDefault="00A45D56" w:rsidP="00A45D56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>Control</w:t>
            </w:r>
            <w:r>
              <w:rPr>
                <w:rFonts w:asciiTheme="minorHAnsi" w:hAnsiTheme="minorHAnsi" w:cstheme="minorHAnsi"/>
                <w:szCs w:val="20"/>
                <w:lang w:val="es-AR"/>
              </w:rPr>
              <w:t>ar</w:t>
            </w: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 xml:space="preserve"> </w:t>
            </w:r>
            <w:r>
              <w:rPr>
                <w:rFonts w:asciiTheme="minorHAnsi" w:hAnsiTheme="minorHAnsi" w:cstheme="minorHAnsi"/>
                <w:szCs w:val="20"/>
                <w:lang w:val="es-AR"/>
              </w:rPr>
              <w:t>la</w:t>
            </w: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 xml:space="preserve"> liquidación de sueldos.</w:t>
            </w:r>
          </w:p>
          <w:p w14:paraId="54C72D6B" w14:textId="52BF3B07" w:rsidR="00A45D56" w:rsidRPr="00A45D56" w:rsidRDefault="00A45D56" w:rsidP="00A45D56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>
              <w:rPr>
                <w:rFonts w:asciiTheme="minorHAnsi" w:hAnsiTheme="minorHAnsi" w:cstheme="minorHAnsi"/>
                <w:szCs w:val="20"/>
                <w:lang w:val="es-AR"/>
              </w:rPr>
              <w:t>Realizar t</w:t>
            </w: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>rámites legales laborales varios.</w:t>
            </w:r>
          </w:p>
          <w:p w14:paraId="78263C02" w14:textId="45B1EDE9" w:rsidR="00A45D56" w:rsidRPr="00A45D56" w:rsidRDefault="00A45D56" w:rsidP="00A45D56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 xml:space="preserve">Coordinar </w:t>
            </w:r>
            <w:r>
              <w:rPr>
                <w:rFonts w:asciiTheme="minorHAnsi" w:hAnsiTheme="minorHAnsi" w:cstheme="minorHAnsi"/>
                <w:szCs w:val="20"/>
                <w:lang w:val="es-AR"/>
              </w:rPr>
              <w:t xml:space="preserve">exámenes </w:t>
            </w:r>
            <w:proofErr w:type="spellStart"/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>pre</w:t>
            </w:r>
            <w:r>
              <w:rPr>
                <w:rFonts w:asciiTheme="minorHAnsi" w:hAnsiTheme="minorHAnsi" w:cstheme="minorHAnsi"/>
                <w:szCs w:val="20"/>
                <w:lang w:val="es-AR"/>
              </w:rPr>
              <w:t>-</w:t>
            </w: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>ocupacional</w:t>
            </w:r>
            <w:r>
              <w:rPr>
                <w:rFonts w:asciiTheme="minorHAnsi" w:hAnsiTheme="minorHAnsi" w:cstheme="minorHAnsi"/>
                <w:szCs w:val="20"/>
                <w:lang w:val="es-AR"/>
              </w:rPr>
              <w:t>es</w:t>
            </w:r>
            <w:proofErr w:type="spellEnd"/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 xml:space="preserve"> de nuevos ingresos.</w:t>
            </w:r>
          </w:p>
          <w:p w14:paraId="685332BD" w14:textId="77777777" w:rsidR="00A45D56" w:rsidRPr="00A45D56" w:rsidRDefault="00A45D56" w:rsidP="00A45D56">
            <w:pPr>
              <w:pStyle w:val="Experiencia"/>
              <w:spacing w:after="0" w:line="216" w:lineRule="auto"/>
              <w:rPr>
                <w:lang w:val="es-AR"/>
              </w:rPr>
            </w:pPr>
          </w:p>
          <w:p w14:paraId="5F5F6703" w14:textId="4D295C9E" w:rsidR="003D1B71" w:rsidRPr="00A45D56" w:rsidRDefault="00A45D56" w:rsidP="00665F95">
            <w:pPr>
              <w:pStyle w:val="Fechas"/>
              <w:spacing w:line="216" w:lineRule="auto"/>
              <w:rPr>
                <w:sz w:val="22"/>
                <w:szCs w:val="24"/>
              </w:rPr>
            </w:pPr>
            <w:r w:rsidRPr="00A45D56">
              <w:rPr>
                <w:sz w:val="22"/>
                <w:szCs w:val="24"/>
              </w:rPr>
              <w:t>08.20</w:t>
            </w:r>
            <w:r>
              <w:rPr>
                <w:sz w:val="22"/>
                <w:szCs w:val="24"/>
              </w:rPr>
              <w:t>21</w:t>
            </w:r>
            <w:r w:rsidRPr="00A45D56">
              <w:rPr>
                <w:sz w:val="22"/>
                <w:szCs w:val="24"/>
              </w:rPr>
              <w:t xml:space="preserve"> </w:t>
            </w:r>
            <w:r w:rsidRPr="00A45D56">
              <w:rPr>
                <w:rFonts w:eastAsia="Calibri"/>
                <w:sz w:val="22"/>
                <w:szCs w:val="24"/>
                <w:lang w:bidi="es-ES"/>
              </w:rPr>
              <w:t xml:space="preserve">– </w:t>
            </w:r>
            <w:r w:rsidRPr="00A45D56">
              <w:rPr>
                <w:sz w:val="22"/>
                <w:szCs w:val="24"/>
              </w:rPr>
              <w:t>01.2022</w:t>
            </w:r>
          </w:p>
          <w:p w14:paraId="69FFCBF8" w14:textId="474207C0" w:rsidR="003D1B71" w:rsidRDefault="00A45D56" w:rsidP="00451414">
            <w:pPr>
              <w:pStyle w:val="Experiencia"/>
              <w:spacing w:after="120" w:line="216" w:lineRule="auto"/>
              <w:rPr>
                <w:i/>
                <w:iCs/>
                <w:sz w:val="24"/>
                <w:szCs w:val="28"/>
              </w:rPr>
            </w:pPr>
            <w:r w:rsidRPr="00A45D56">
              <w:rPr>
                <w:i/>
                <w:iCs/>
                <w:sz w:val="24"/>
                <w:szCs w:val="28"/>
              </w:rPr>
              <w:t>Tesorera</w:t>
            </w:r>
            <w:r w:rsidR="00D0373F" w:rsidRPr="00A45D56">
              <w:rPr>
                <w:rStyle w:val="Textoennegrita"/>
                <w:rFonts w:eastAsia="Calibri"/>
                <w:sz w:val="24"/>
                <w:szCs w:val="28"/>
                <w:lang w:bidi="es-ES"/>
              </w:rPr>
              <w:t xml:space="preserve"> </w:t>
            </w:r>
            <w:r w:rsidR="003D1B71" w:rsidRPr="00A45D56">
              <w:rPr>
                <w:rStyle w:val="Textoennegrita"/>
                <w:rFonts w:eastAsia="Calibri"/>
                <w:sz w:val="24"/>
                <w:szCs w:val="28"/>
                <w:lang w:bidi="es-ES"/>
              </w:rPr>
              <w:t xml:space="preserve">• </w:t>
            </w:r>
            <w:proofErr w:type="spellStart"/>
            <w:r w:rsidRPr="00A45D56">
              <w:rPr>
                <w:i/>
                <w:iCs/>
                <w:sz w:val="24"/>
                <w:szCs w:val="28"/>
              </w:rPr>
              <w:t>Piattelli</w:t>
            </w:r>
            <w:proofErr w:type="spellEnd"/>
            <w:r w:rsidRPr="00A45D56">
              <w:rPr>
                <w:i/>
                <w:iCs/>
                <w:sz w:val="24"/>
                <w:szCs w:val="28"/>
              </w:rPr>
              <w:t xml:space="preserve"> </w:t>
            </w:r>
            <w:proofErr w:type="spellStart"/>
            <w:r w:rsidRPr="00A45D56">
              <w:rPr>
                <w:i/>
                <w:iCs/>
                <w:sz w:val="24"/>
                <w:szCs w:val="28"/>
              </w:rPr>
              <w:t>Vineyards</w:t>
            </w:r>
            <w:proofErr w:type="spellEnd"/>
          </w:p>
          <w:p w14:paraId="101888F7" w14:textId="65E18EE3" w:rsidR="00A45D56" w:rsidRPr="00A45D56" w:rsidRDefault="00A45D56" w:rsidP="00A45D56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>Analizar conciliaciones bancarias</w:t>
            </w:r>
            <w:r>
              <w:rPr>
                <w:rFonts w:asciiTheme="minorHAnsi" w:hAnsiTheme="minorHAnsi" w:cstheme="minorHAnsi"/>
                <w:szCs w:val="20"/>
                <w:lang w:val="es-AR"/>
              </w:rPr>
              <w:t>.</w:t>
            </w:r>
          </w:p>
          <w:p w14:paraId="184B1DB6" w14:textId="3BFEC2ED" w:rsidR="00A45D56" w:rsidRPr="00A45D56" w:rsidRDefault="00A45D56" w:rsidP="00A45D56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 xml:space="preserve">Manejar herramientas de </w:t>
            </w:r>
            <w:proofErr w:type="spellStart"/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>inter</w:t>
            </w:r>
            <w:r w:rsidR="00605383">
              <w:rPr>
                <w:rFonts w:asciiTheme="minorHAnsi" w:hAnsiTheme="minorHAnsi" w:cstheme="minorHAnsi"/>
                <w:szCs w:val="20"/>
                <w:lang w:val="es-AR"/>
              </w:rPr>
              <w:t>-</w:t>
            </w: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>banking</w:t>
            </w:r>
            <w:proofErr w:type="spellEnd"/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>.</w:t>
            </w:r>
          </w:p>
          <w:p w14:paraId="14BF8884" w14:textId="77777777" w:rsidR="00A45D56" w:rsidRPr="00A45D56" w:rsidRDefault="00A45D56" w:rsidP="00A45D56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>Armar la posición diaria de los bancos.</w:t>
            </w:r>
          </w:p>
          <w:p w14:paraId="12E4E8AD" w14:textId="003F58D0" w:rsidR="00A45D56" w:rsidRPr="00A45D56" w:rsidRDefault="00A45D56" w:rsidP="00A45D56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>
              <w:rPr>
                <w:rFonts w:asciiTheme="minorHAnsi" w:hAnsiTheme="minorHAnsi" w:cstheme="minorHAnsi"/>
                <w:szCs w:val="20"/>
                <w:lang w:val="es-AR"/>
              </w:rPr>
              <w:t xml:space="preserve">Gestionar el </w:t>
            </w: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>Cash Flow</w:t>
            </w:r>
            <w:r>
              <w:rPr>
                <w:rFonts w:asciiTheme="minorHAnsi" w:hAnsiTheme="minorHAnsi" w:cstheme="minorHAnsi"/>
                <w:szCs w:val="20"/>
                <w:lang w:val="es-AR"/>
              </w:rPr>
              <w:t>.</w:t>
            </w: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 xml:space="preserve"> </w:t>
            </w:r>
          </w:p>
          <w:p w14:paraId="72BEFB94" w14:textId="1BACD6CC" w:rsidR="00A45D56" w:rsidRPr="00A45D56" w:rsidRDefault="00A45D56" w:rsidP="00A45D56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 xml:space="preserve">Efectuar las transferencias semanales, </w:t>
            </w:r>
            <w:r>
              <w:rPr>
                <w:rFonts w:asciiTheme="minorHAnsi" w:hAnsiTheme="minorHAnsi" w:cstheme="minorHAnsi"/>
                <w:szCs w:val="20"/>
                <w:lang w:val="es-AR"/>
              </w:rPr>
              <w:t>e</w:t>
            </w: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>-</w:t>
            </w:r>
            <w:proofErr w:type="spellStart"/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>cheq</w:t>
            </w:r>
            <w:proofErr w:type="spellEnd"/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 xml:space="preserve"> a </w:t>
            </w:r>
            <w:r>
              <w:rPr>
                <w:rFonts w:asciiTheme="minorHAnsi" w:hAnsiTheme="minorHAnsi" w:cstheme="minorHAnsi"/>
                <w:szCs w:val="20"/>
                <w:lang w:val="es-AR"/>
              </w:rPr>
              <w:t>P</w:t>
            </w: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 xml:space="preserve">roveedores. </w:t>
            </w:r>
          </w:p>
          <w:p w14:paraId="23C64897" w14:textId="66CDEC03" w:rsidR="00A45D56" w:rsidRPr="00A45D56" w:rsidRDefault="00A45D56" w:rsidP="00A45D56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 xml:space="preserve">Coordinar los pagos y las fechas con responsables de </w:t>
            </w:r>
            <w:r>
              <w:rPr>
                <w:rFonts w:asciiTheme="minorHAnsi" w:hAnsiTheme="minorHAnsi" w:cstheme="minorHAnsi"/>
                <w:szCs w:val="20"/>
                <w:lang w:val="es-AR"/>
              </w:rPr>
              <w:t>P</w:t>
            </w: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>roveedores</w:t>
            </w:r>
            <w:r>
              <w:rPr>
                <w:rFonts w:asciiTheme="minorHAnsi" w:hAnsiTheme="minorHAnsi" w:cstheme="minorHAnsi"/>
                <w:szCs w:val="20"/>
                <w:lang w:val="es-AR"/>
              </w:rPr>
              <w:t>.</w:t>
            </w:r>
          </w:p>
          <w:p w14:paraId="4B301EC0" w14:textId="3DAF6039" w:rsidR="00A45D56" w:rsidRPr="00A45D56" w:rsidRDefault="00A45D56" w:rsidP="00665F95">
            <w:pPr>
              <w:pStyle w:val="Prrafodelista"/>
              <w:numPr>
                <w:ilvl w:val="0"/>
                <w:numId w:val="17"/>
              </w:numPr>
              <w:spacing w:after="0" w:line="216" w:lineRule="auto"/>
              <w:ind w:left="284" w:firstLine="0"/>
              <w:rPr>
                <w:i/>
                <w:iCs/>
                <w:sz w:val="24"/>
                <w:szCs w:val="28"/>
              </w:rPr>
            </w:pPr>
            <w:r w:rsidRPr="00A45D56">
              <w:rPr>
                <w:rFonts w:asciiTheme="minorHAnsi" w:hAnsiTheme="minorHAnsi" w:cstheme="minorHAnsi"/>
                <w:szCs w:val="20"/>
                <w:lang w:val="es-AR"/>
              </w:rPr>
              <w:t>Supervisar, controlar y realizar el armado de fondos.</w:t>
            </w:r>
          </w:p>
          <w:p w14:paraId="0C0B3424" w14:textId="77777777" w:rsidR="00A45D56" w:rsidRPr="00A45D56" w:rsidRDefault="00A45D56" w:rsidP="00A45D56">
            <w:pPr>
              <w:spacing w:line="216" w:lineRule="auto"/>
              <w:ind w:left="284"/>
              <w:rPr>
                <w:i/>
                <w:iCs/>
                <w:sz w:val="24"/>
                <w:szCs w:val="28"/>
              </w:rPr>
            </w:pPr>
          </w:p>
          <w:p w14:paraId="1540E494" w14:textId="05F8A491" w:rsidR="003D1B71" w:rsidRPr="00665F95" w:rsidRDefault="00A45D56" w:rsidP="00665F95">
            <w:pPr>
              <w:pStyle w:val="Fechas"/>
              <w:spacing w:line="216" w:lineRule="auto"/>
            </w:pPr>
            <w:r>
              <w:rPr>
                <w:sz w:val="22"/>
                <w:szCs w:val="24"/>
              </w:rPr>
              <w:t>10</w:t>
            </w:r>
            <w:r w:rsidRPr="00A45D56">
              <w:rPr>
                <w:sz w:val="22"/>
                <w:szCs w:val="24"/>
              </w:rPr>
              <w:t xml:space="preserve">.2018 </w:t>
            </w:r>
            <w:r w:rsidRPr="00A45D56">
              <w:rPr>
                <w:rFonts w:eastAsia="Calibri"/>
                <w:sz w:val="22"/>
                <w:szCs w:val="24"/>
                <w:lang w:bidi="es-ES"/>
              </w:rPr>
              <w:t xml:space="preserve">– </w:t>
            </w:r>
            <w:r w:rsidRPr="00A45D56">
              <w:rPr>
                <w:sz w:val="22"/>
                <w:szCs w:val="24"/>
              </w:rPr>
              <w:t>0</w:t>
            </w:r>
            <w:r>
              <w:rPr>
                <w:sz w:val="22"/>
                <w:szCs w:val="24"/>
              </w:rPr>
              <w:t>8</w:t>
            </w:r>
            <w:r w:rsidRPr="00A45D56">
              <w:rPr>
                <w:sz w:val="22"/>
                <w:szCs w:val="24"/>
              </w:rPr>
              <w:t>.20</w:t>
            </w:r>
            <w:r>
              <w:rPr>
                <w:sz w:val="22"/>
                <w:szCs w:val="24"/>
              </w:rPr>
              <w:t>21</w:t>
            </w:r>
          </w:p>
          <w:p w14:paraId="758DC26D" w14:textId="3F0F659C" w:rsidR="003D1B71" w:rsidRPr="00665F95" w:rsidRDefault="00605383" w:rsidP="00451414">
            <w:pPr>
              <w:pStyle w:val="Experiencia"/>
              <w:spacing w:after="120" w:line="216" w:lineRule="auto"/>
            </w:pPr>
            <w:proofErr w:type="gramStart"/>
            <w:r>
              <w:rPr>
                <w:i/>
                <w:iCs/>
                <w:sz w:val="24"/>
                <w:szCs w:val="28"/>
              </w:rPr>
              <w:t>Analista de Cuentas a Pagar</w:t>
            </w:r>
            <w:proofErr w:type="gramEnd"/>
            <w:r w:rsidRPr="00A45D56">
              <w:rPr>
                <w:rStyle w:val="Textoennegrita"/>
                <w:rFonts w:eastAsia="Calibri"/>
                <w:sz w:val="24"/>
                <w:szCs w:val="28"/>
                <w:lang w:bidi="es-ES"/>
              </w:rPr>
              <w:t xml:space="preserve"> • </w:t>
            </w:r>
            <w:proofErr w:type="spellStart"/>
            <w:r w:rsidRPr="00A45D56">
              <w:rPr>
                <w:i/>
                <w:iCs/>
                <w:sz w:val="24"/>
                <w:szCs w:val="28"/>
              </w:rPr>
              <w:t>Piattelli</w:t>
            </w:r>
            <w:proofErr w:type="spellEnd"/>
            <w:r w:rsidRPr="00A45D56">
              <w:rPr>
                <w:i/>
                <w:iCs/>
                <w:sz w:val="24"/>
                <w:szCs w:val="28"/>
              </w:rPr>
              <w:t xml:space="preserve"> </w:t>
            </w:r>
            <w:proofErr w:type="spellStart"/>
            <w:r w:rsidRPr="00A45D56">
              <w:rPr>
                <w:i/>
                <w:iCs/>
                <w:sz w:val="24"/>
                <w:szCs w:val="28"/>
              </w:rPr>
              <w:t>Vineyards</w:t>
            </w:r>
            <w:proofErr w:type="spellEnd"/>
          </w:p>
          <w:p w14:paraId="464F85F0" w14:textId="6F87FF11" w:rsidR="00605383" w:rsidRPr="00605383" w:rsidRDefault="00605383" w:rsidP="00605383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605383">
              <w:rPr>
                <w:rFonts w:asciiTheme="minorHAnsi" w:hAnsiTheme="minorHAnsi" w:cstheme="minorHAnsi"/>
                <w:szCs w:val="20"/>
                <w:lang w:val="es-AR"/>
              </w:rPr>
              <w:t>Contabilizar facturas</w:t>
            </w:r>
          </w:p>
          <w:p w14:paraId="73D2107E" w14:textId="77777777" w:rsidR="00605383" w:rsidRPr="00605383" w:rsidRDefault="00605383" w:rsidP="00605383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605383">
              <w:rPr>
                <w:rFonts w:asciiTheme="minorHAnsi" w:hAnsiTheme="minorHAnsi" w:cstheme="minorHAnsi"/>
                <w:szCs w:val="20"/>
                <w:lang w:val="es-AR"/>
              </w:rPr>
              <w:t>Contabilizar órdenes de pago</w:t>
            </w:r>
          </w:p>
          <w:p w14:paraId="5CCF967A" w14:textId="77777777" w:rsidR="00605383" w:rsidRPr="00605383" w:rsidRDefault="00605383" w:rsidP="00605383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605383">
              <w:rPr>
                <w:rFonts w:asciiTheme="minorHAnsi" w:hAnsiTheme="minorHAnsi" w:cstheme="minorHAnsi"/>
                <w:szCs w:val="20"/>
                <w:lang w:val="es-AR"/>
              </w:rPr>
              <w:t xml:space="preserve">Pago a proveedores </w:t>
            </w:r>
          </w:p>
          <w:p w14:paraId="22CCA4F5" w14:textId="77777777" w:rsidR="00605383" w:rsidRPr="00605383" w:rsidRDefault="00605383" w:rsidP="00605383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605383">
              <w:rPr>
                <w:rFonts w:asciiTheme="minorHAnsi" w:hAnsiTheme="minorHAnsi" w:cstheme="minorHAnsi"/>
                <w:szCs w:val="20"/>
                <w:lang w:val="es-AR"/>
              </w:rPr>
              <w:t>Registrar y controlar fondos fijos</w:t>
            </w:r>
          </w:p>
          <w:p w14:paraId="1FE10E4B" w14:textId="77777777" w:rsidR="00605383" w:rsidRPr="00605383" w:rsidRDefault="00605383" w:rsidP="00605383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605383">
              <w:rPr>
                <w:rFonts w:asciiTheme="minorHAnsi" w:hAnsiTheme="minorHAnsi" w:cstheme="minorHAnsi"/>
                <w:szCs w:val="20"/>
                <w:lang w:val="es-AR"/>
              </w:rPr>
              <w:t>Control y conciliación de cuentas corrientes proveedores.</w:t>
            </w:r>
          </w:p>
          <w:p w14:paraId="17EE0B12" w14:textId="77777777" w:rsidR="00605383" w:rsidRPr="00605383" w:rsidRDefault="00605383" w:rsidP="00605383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605383">
              <w:rPr>
                <w:rFonts w:asciiTheme="minorHAnsi" w:hAnsiTheme="minorHAnsi" w:cstheme="minorHAnsi"/>
                <w:szCs w:val="20"/>
                <w:lang w:val="es-AR"/>
              </w:rPr>
              <w:t>Colaboración con auditorías internas</w:t>
            </w:r>
          </w:p>
          <w:p w14:paraId="222B7161" w14:textId="77777777" w:rsidR="00605383" w:rsidRPr="00605383" w:rsidRDefault="00605383" w:rsidP="00605383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605383">
              <w:rPr>
                <w:rFonts w:asciiTheme="minorHAnsi" w:hAnsiTheme="minorHAnsi" w:cstheme="minorHAnsi"/>
                <w:szCs w:val="20"/>
                <w:lang w:val="es-AR"/>
              </w:rPr>
              <w:t>Trámites bancarios</w:t>
            </w:r>
          </w:p>
          <w:p w14:paraId="5A68C66F" w14:textId="7B6A890A" w:rsidR="003D1B71" w:rsidRDefault="00605383" w:rsidP="00605383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605383">
              <w:rPr>
                <w:rFonts w:asciiTheme="minorHAnsi" w:hAnsiTheme="minorHAnsi" w:cstheme="minorHAnsi"/>
                <w:szCs w:val="20"/>
                <w:lang w:val="es-AR"/>
              </w:rPr>
              <w:t xml:space="preserve">Manejo de sistema </w:t>
            </w:r>
            <w:proofErr w:type="spellStart"/>
            <w:r w:rsidRPr="00605383">
              <w:rPr>
                <w:rFonts w:asciiTheme="minorHAnsi" w:hAnsiTheme="minorHAnsi" w:cstheme="minorHAnsi"/>
                <w:szCs w:val="20"/>
                <w:lang w:val="es-AR"/>
              </w:rPr>
              <w:t>Redline</w:t>
            </w:r>
            <w:proofErr w:type="spellEnd"/>
          </w:p>
          <w:p w14:paraId="4118418A" w14:textId="19694726" w:rsidR="00605383" w:rsidRDefault="00605383" w:rsidP="00605383">
            <w:pPr>
              <w:rPr>
                <w:rFonts w:asciiTheme="minorHAnsi" w:hAnsiTheme="minorHAnsi" w:cstheme="minorHAnsi"/>
                <w:szCs w:val="20"/>
                <w:lang w:val="es-AR"/>
              </w:rPr>
            </w:pPr>
          </w:p>
          <w:p w14:paraId="5281A432" w14:textId="610F7A93" w:rsidR="00605383" w:rsidRPr="00665F95" w:rsidRDefault="00605383" w:rsidP="00605383">
            <w:pPr>
              <w:pStyle w:val="Fechas"/>
              <w:spacing w:line="216" w:lineRule="auto"/>
            </w:pPr>
            <w:r>
              <w:rPr>
                <w:sz w:val="22"/>
                <w:szCs w:val="24"/>
              </w:rPr>
              <w:t>03</w:t>
            </w:r>
            <w:r w:rsidRPr="00A45D56">
              <w:rPr>
                <w:sz w:val="22"/>
                <w:szCs w:val="24"/>
              </w:rPr>
              <w:t>.201</w:t>
            </w:r>
            <w:r>
              <w:rPr>
                <w:sz w:val="22"/>
                <w:szCs w:val="24"/>
              </w:rPr>
              <w:t>7</w:t>
            </w:r>
            <w:r w:rsidRPr="00A45D56">
              <w:rPr>
                <w:sz w:val="22"/>
                <w:szCs w:val="24"/>
              </w:rPr>
              <w:t xml:space="preserve"> </w:t>
            </w:r>
            <w:r w:rsidRPr="00A45D56">
              <w:rPr>
                <w:rFonts w:eastAsia="Calibri"/>
                <w:sz w:val="22"/>
                <w:szCs w:val="24"/>
                <w:lang w:bidi="es-ES"/>
              </w:rPr>
              <w:t xml:space="preserve">– </w:t>
            </w:r>
            <w:r w:rsidRPr="00A45D56">
              <w:rPr>
                <w:sz w:val="22"/>
                <w:szCs w:val="24"/>
              </w:rPr>
              <w:t>0</w:t>
            </w:r>
            <w:r>
              <w:rPr>
                <w:sz w:val="22"/>
                <w:szCs w:val="24"/>
              </w:rPr>
              <w:t>3</w:t>
            </w:r>
            <w:r w:rsidRPr="00A45D56">
              <w:rPr>
                <w:sz w:val="22"/>
                <w:szCs w:val="24"/>
              </w:rPr>
              <w:t>.20</w:t>
            </w:r>
            <w:r>
              <w:rPr>
                <w:sz w:val="22"/>
                <w:szCs w:val="24"/>
              </w:rPr>
              <w:t>18</w:t>
            </w:r>
          </w:p>
          <w:p w14:paraId="52850507" w14:textId="700FC2FF" w:rsidR="00605383" w:rsidRDefault="00605383" w:rsidP="00D34D35">
            <w:pPr>
              <w:pStyle w:val="Experiencia"/>
              <w:spacing w:after="0" w:line="216" w:lineRule="auto"/>
              <w:rPr>
                <w:i/>
                <w:iCs/>
                <w:sz w:val="24"/>
                <w:szCs w:val="28"/>
              </w:rPr>
            </w:pPr>
            <w:r>
              <w:rPr>
                <w:i/>
                <w:iCs/>
                <w:sz w:val="24"/>
                <w:szCs w:val="28"/>
              </w:rPr>
              <w:t>Acompañante Terapéutico</w:t>
            </w:r>
          </w:p>
          <w:p w14:paraId="27B8B4D0" w14:textId="486DDA02" w:rsidR="00605383" w:rsidRDefault="00605383" w:rsidP="00605383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605383">
              <w:rPr>
                <w:rFonts w:asciiTheme="minorHAnsi" w:hAnsiTheme="minorHAnsi" w:cstheme="minorHAnsi"/>
                <w:szCs w:val="20"/>
                <w:lang w:val="es-AR"/>
              </w:rPr>
              <w:t>Paciente infantil (4 años) con Trastornos del Espectro Autista</w:t>
            </w:r>
            <w:r w:rsidR="00D34D35">
              <w:rPr>
                <w:rFonts w:asciiTheme="minorHAnsi" w:hAnsiTheme="minorHAnsi" w:cstheme="minorHAnsi"/>
                <w:szCs w:val="20"/>
                <w:lang w:val="es-AR"/>
              </w:rPr>
              <w:t>.</w:t>
            </w:r>
          </w:p>
          <w:p w14:paraId="4804C3ED" w14:textId="77777777" w:rsidR="00605383" w:rsidRPr="00605383" w:rsidRDefault="00605383" w:rsidP="00605383">
            <w:pPr>
              <w:rPr>
                <w:rFonts w:asciiTheme="minorHAnsi" w:hAnsiTheme="minorHAnsi" w:cstheme="minorHAnsi"/>
                <w:szCs w:val="20"/>
                <w:lang w:val="es-AR"/>
              </w:rPr>
            </w:pPr>
          </w:p>
          <w:p w14:paraId="76DB34B3" w14:textId="77777777" w:rsidR="00605383" w:rsidRPr="00605383" w:rsidRDefault="00605383" w:rsidP="00605383">
            <w:pPr>
              <w:rPr>
                <w:rFonts w:asciiTheme="minorHAnsi" w:hAnsiTheme="minorHAnsi" w:cstheme="minorHAnsi"/>
                <w:szCs w:val="20"/>
              </w:rPr>
            </w:pPr>
          </w:p>
          <w:p w14:paraId="7908AC68" w14:textId="0279F294" w:rsidR="00605383" w:rsidRPr="00665F95" w:rsidRDefault="00605383" w:rsidP="00605383">
            <w:pPr>
              <w:pStyle w:val="Fechas"/>
              <w:spacing w:line="216" w:lineRule="auto"/>
            </w:pPr>
            <w:r>
              <w:rPr>
                <w:sz w:val="22"/>
                <w:szCs w:val="24"/>
              </w:rPr>
              <w:lastRenderedPageBreak/>
              <w:t>11</w:t>
            </w:r>
            <w:r w:rsidRPr="00A45D56">
              <w:rPr>
                <w:sz w:val="22"/>
                <w:szCs w:val="24"/>
              </w:rPr>
              <w:t>.201</w:t>
            </w:r>
            <w:r>
              <w:rPr>
                <w:sz w:val="22"/>
                <w:szCs w:val="24"/>
              </w:rPr>
              <w:t>0</w:t>
            </w:r>
            <w:r w:rsidRPr="00A45D56">
              <w:rPr>
                <w:sz w:val="22"/>
                <w:szCs w:val="24"/>
              </w:rPr>
              <w:t xml:space="preserve"> </w:t>
            </w:r>
            <w:r w:rsidRPr="00A45D56">
              <w:rPr>
                <w:rFonts w:eastAsia="Calibri"/>
                <w:sz w:val="22"/>
                <w:szCs w:val="24"/>
                <w:lang w:bidi="es-ES"/>
              </w:rPr>
              <w:t xml:space="preserve">– </w:t>
            </w:r>
            <w:r>
              <w:rPr>
                <w:sz w:val="22"/>
                <w:szCs w:val="24"/>
              </w:rPr>
              <w:t>11</w:t>
            </w:r>
            <w:r w:rsidRPr="00A45D56">
              <w:rPr>
                <w:sz w:val="22"/>
                <w:szCs w:val="24"/>
              </w:rPr>
              <w:t>.20</w:t>
            </w:r>
            <w:r>
              <w:rPr>
                <w:sz w:val="22"/>
                <w:szCs w:val="24"/>
              </w:rPr>
              <w:t>11</w:t>
            </w:r>
          </w:p>
          <w:p w14:paraId="5CCB0BB0" w14:textId="6426DAF0" w:rsidR="00605383" w:rsidRDefault="00605383" w:rsidP="00451414">
            <w:pPr>
              <w:pStyle w:val="Experiencia"/>
              <w:spacing w:after="120" w:line="216" w:lineRule="auto"/>
              <w:rPr>
                <w:i/>
                <w:iCs/>
                <w:sz w:val="24"/>
                <w:szCs w:val="28"/>
              </w:rPr>
            </w:pPr>
            <w:r>
              <w:rPr>
                <w:i/>
                <w:iCs/>
                <w:sz w:val="24"/>
                <w:szCs w:val="28"/>
              </w:rPr>
              <w:t xml:space="preserve">Coordinador RRHH </w:t>
            </w:r>
            <w:r w:rsidRPr="00A45D56">
              <w:rPr>
                <w:rStyle w:val="Textoennegrita"/>
                <w:rFonts w:eastAsia="Calibri"/>
                <w:sz w:val="24"/>
                <w:szCs w:val="28"/>
                <w:lang w:bidi="es-ES"/>
              </w:rPr>
              <w:t xml:space="preserve">• </w:t>
            </w:r>
            <w:r>
              <w:rPr>
                <w:i/>
                <w:iCs/>
                <w:sz w:val="24"/>
                <w:szCs w:val="28"/>
              </w:rPr>
              <w:t>UNILEVER de Argentina S.A.</w:t>
            </w:r>
          </w:p>
          <w:p w14:paraId="0C297017" w14:textId="77777777" w:rsidR="00605383" w:rsidRDefault="00605383" w:rsidP="00605383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605383">
              <w:rPr>
                <w:rFonts w:asciiTheme="minorHAnsi" w:hAnsiTheme="minorHAnsi" w:cstheme="minorHAnsi"/>
                <w:szCs w:val="20"/>
                <w:lang w:val="es-AR"/>
              </w:rPr>
              <w:t xml:space="preserve">Coordinación de reuniones grupales con integrantes del grupo de Control de Calidad de la empresa. </w:t>
            </w:r>
          </w:p>
          <w:p w14:paraId="392F0AE5" w14:textId="42492BFD" w:rsidR="00605383" w:rsidRPr="00605383" w:rsidRDefault="00605383" w:rsidP="00605383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 w:rsidRPr="00605383">
              <w:rPr>
                <w:rFonts w:asciiTheme="minorHAnsi" w:hAnsiTheme="minorHAnsi" w:cstheme="minorHAnsi"/>
                <w:szCs w:val="20"/>
                <w:lang w:val="es-AR"/>
              </w:rPr>
              <w:t>Resolución de problemáticas presentadas en los diferentes equipos de trabajo de la compañía.</w:t>
            </w:r>
          </w:p>
          <w:p w14:paraId="06F341DC" w14:textId="77777777" w:rsidR="00605383" w:rsidRPr="00605383" w:rsidRDefault="00605383" w:rsidP="00931CBE">
            <w:pPr>
              <w:pStyle w:val="Prrafodelista"/>
              <w:numPr>
                <w:ilvl w:val="0"/>
                <w:numId w:val="0"/>
              </w:numPr>
              <w:spacing w:after="0"/>
              <w:ind w:left="284"/>
              <w:rPr>
                <w:rFonts w:asciiTheme="minorHAnsi" w:hAnsiTheme="minorHAnsi" w:cstheme="minorHAnsi"/>
                <w:szCs w:val="20"/>
                <w:lang w:val="es-AR"/>
              </w:rPr>
            </w:pPr>
          </w:p>
          <w:p w14:paraId="4578D8CA" w14:textId="2E09B920" w:rsidR="00605383" w:rsidRPr="00665F95" w:rsidRDefault="00605383" w:rsidP="00605383">
            <w:pPr>
              <w:pStyle w:val="Fechas"/>
              <w:spacing w:line="216" w:lineRule="auto"/>
            </w:pPr>
            <w:r>
              <w:rPr>
                <w:sz w:val="22"/>
                <w:szCs w:val="24"/>
              </w:rPr>
              <w:t>02</w:t>
            </w:r>
            <w:r w:rsidRPr="00A45D56">
              <w:rPr>
                <w:sz w:val="22"/>
                <w:szCs w:val="24"/>
              </w:rPr>
              <w:t>.20</w:t>
            </w:r>
            <w:r>
              <w:rPr>
                <w:sz w:val="22"/>
                <w:szCs w:val="24"/>
              </w:rPr>
              <w:t>09</w:t>
            </w:r>
            <w:r w:rsidRPr="00A45D56">
              <w:rPr>
                <w:sz w:val="22"/>
                <w:szCs w:val="24"/>
              </w:rPr>
              <w:t xml:space="preserve"> </w:t>
            </w:r>
            <w:r w:rsidRPr="00A45D56">
              <w:rPr>
                <w:rFonts w:eastAsia="Calibri"/>
                <w:sz w:val="22"/>
                <w:szCs w:val="24"/>
                <w:lang w:bidi="es-ES"/>
              </w:rPr>
              <w:t xml:space="preserve">– </w:t>
            </w:r>
            <w:r w:rsidRPr="00A45D56">
              <w:rPr>
                <w:sz w:val="22"/>
                <w:szCs w:val="24"/>
              </w:rPr>
              <w:t>0</w:t>
            </w:r>
            <w:r>
              <w:rPr>
                <w:sz w:val="22"/>
                <w:szCs w:val="24"/>
              </w:rPr>
              <w:t>2</w:t>
            </w:r>
            <w:r w:rsidRPr="00A45D56">
              <w:rPr>
                <w:sz w:val="22"/>
                <w:szCs w:val="24"/>
              </w:rPr>
              <w:t>.20</w:t>
            </w:r>
            <w:r>
              <w:rPr>
                <w:sz w:val="22"/>
                <w:szCs w:val="24"/>
              </w:rPr>
              <w:t>10</w:t>
            </w:r>
          </w:p>
          <w:p w14:paraId="48218E88" w14:textId="522BA116" w:rsidR="00605383" w:rsidRDefault="00605383" w:rsidP="00B34EBE">
            <w:pPr>
              <w:pStyle w:val="Experiencia"/>
              <w:spacing w:after="0" w:line="216" w:lineRule="auto"/>
              <w:rPr>
                <w:i/>
                <w:iCs/>
                <w:sz w:val="24"/>
                <w:szCs w:val="28"/>
              </w:rPr>
            </w:pPr>
            <w:r>
              <w:rPr>
                <w:i/>
                <w:iCs/>
                <w:sz w:val="24"/>
                <w:szCs w:val="28"/>
              </w:rPr>
              <w:t xml:space="preserve">Vendedora </w:t>
            </w:r>
            <w:r w:rsidRPr="00A45D56">
              <w:rPr>
                <w:rStyle w:val="Textoennegrita"/>
                <w:rFonts w:eastAsia="Calibri"/>
                <w:sz w:val="24"/>
                <w:szCs w:val="28"/>
                <w:lang w:bidi="es-ES"/>
              </w:rPr>
              <w:t xml:space="preserve">• </w:t>
            </w:r>
            <w:r>
              <w:rPr>
                <w:i/>
                <w:iCs/>
                <w:sz w:val="24"/>
                <w:szCs w:val="28"/>
              </w:rPr>
              <w:t>CARDON</w:t>
            </w:r>
          </w:p>
          <w:p w14:paraId="4A65C661" w14:textId="21BFE0A5" w:rsidR="00605383" w:rsidRDefault="00605383" w:rsidP="00605383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>
              <w:rPr>
                <w:rFonts w:asciiTheme="minorHAnsi" w:hAnsiTheme="minorHAnsi" w:cstheme="minorHAnsi"/>
                <w:szCs w:val="20"/>
                <w:lang w:val="es-AR"/>
              </w:rPr>
              <w:t>Sucursal Pasaje Rodrigo. La Plata.</w:t>
            </w:r>
          </w:p>
          <w:p w14:paraId="127BD6BA" w14:textId="77777777" w:rsidR="00605383" w:rsidRPr="00605383" w:rsidRDefault="00605383" w:rsidP="00605383">
            <w:pPr>
              <w:pStyle w:val="Prrafodelista"/>
              <w:numPr>
                <w:ilvl w:val="0"/>
                <w:numId w:val="0"/>
              </w:numPr>
              <w:spacing w:after="0"/>
              <w:ind w:left="284"/>
              <w:rPr>
                <w:rFonts w:asciiTheme="minorHAnsi" w:hAnsiTheme="minorHAnsi" w:cstheme="minorHAnsi"/>
                <w:szCs w:val="20"/>
                <w:lang w:val="es-AR"/>
              </w:rPr>
            </w:pPr>
          </w:p>
          <w:p w14:paraId="5AA355D7" w14:textId="20C89F4B" w:rsidR="00605383" w:rsidRPr="00665F95" w:rsidRDefault="00605383" w:rsidP="00605383">
            <w:pPr>
              <w:pStyle w:val="Fechas"/>
              <w:spacing w:line="216" w:lineRule="auto"/>
            </w:pPr>
            <w:r>
              <w:rPr>
                <w:sz w:val="22"/>
                <w:szCs w:val="24"/>
              </w:rPr>
              <w:t>09</w:t>
            </w:r>
            <w:r w:rsidRPr="00A45D56">
              <w:rPr>
                <w:sz w:val="22"/>
                <w:szCs w:val="24"/>
              </w:rPr>
              <w:t>.20</w:t>
            </w:r>
            <w:r>
              <w:rPr>
                <w:sz w:val="22"/>
                <w:szCs w:val="24"/>
              </w:rPr>
              <w:t>05</w:t>
            </w:r>
            <w:r w:rsidRPr="00A45D56">
              <w:rPr>
                <w:sz w:val="22"/>
                <w:szCs w:val="24"/>
              </w:rPr>
              <w:t xml:space="preserve"> </w:t>
            </w:r>
            <w:r w:rsidRPr="00A45D56">
              <w:rPr>
                <w:rFonts w:eastAsia="Calibri"/>
                <w:sz w:val="22"/>
                <w:szCs w:val="24"/>
                <w:lang w:bidi="es-ES"/>
              </w:rPr>
              <w:t xml:space="preserve">– </w:t>
            </w:r>
            <w:r w:rsidRPr="00A45D56">
              <w:rPr>
                <w:sz w:val="22"/>
                <w:szCs w:val="24"/>
              </w:rPr>
              <w:t>0</w:t>
            </w:r>
            <w:r>
              <w:rPr>
                <w:sz w:val="22"/>
                <w:szCs w:val="24"/>
              </w:rPr>
              <w:t>1</w:t>
            </w:r>
            <w:r w:rsidRPr="00A45D56">
              <w:rPr>
                <w:sz w:val="22"/>
                <w:szCs w:val="24"/>
              </w:rPr>
              <w:t>.20</w:t>
            </w:r>
            <w:r>
              <w:rPr>
                <w:sz w:val="22"/>
                <w:szCs w:val="24"/>
              </w:rPr>
              <w:t>09</w:t>
            </w:r>
          </w:p>
          <w:p w14:paraId="47210321" w14:textId="7CA9C2AC" w:rsidR="00605383" w:rsidRDefault="00605383" w:rsidP="00B34EBE">
            <w:pPr>
              <w:pStyle w:val="Experiencia"/>
              <w:spacing w:after="0" w:line="216" w:lineRule="auto"/>
              <w:rPr>
                <w:i/>
                <w:iCs/>
                <w:sz w:val="24"/>
                <w:szCs w:val="28"/>
              </w:rPr>
            </w:pPr>
            <w:r>
              <w:rPr>
                <w:i/>
                <w:iCs/>
                <w:sz w:val="24"/>
                <w:szCs w:val="28"/>
              </w:rPr>
              <w:t xml:space="preserve">Encargada General </w:t>
            </w:r>
            <w:r w:rsidRPr="00A45D56">
              <w:rPr>
                <w:rStyle w:val="Textoennegrita"/>
                <w:rFonts w:eastAsia="Calibri"/>
                <w:sz w:val="24"/>
                <w:szCs w:val="28"/>
                <w:lang w:bidi="es-ES"/>
              </w:rPr>
              <w:t xml:space="preserve">• </w:t>
            </w:r>
            <w:r>
              <w:rPr>
                <w:i/>
                <w:iCs/>
                <w:sz w:val="24"/>
                <w:szCs w:val="28"/>
              </w:rPr>
              <w:t>Zapatería RUSH</w:t>
            </w:r>
          </w:p>
          <w:p w14:paraId="5881E3A6" w14:textId="652519D6" w:rsidR="00605383" w:rsidRDefault="00605383" w:rsidP="00605383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>
              <w:rPr>
                <w:rFonts w:asciiTheme="minorHAnsi" w:hAnsiTheme="minorHAnsi" w:cstheme="minorHAnsi"/>
                <w:szCs w:val="20"/>
                <w:lang w:val="es-AR"/>
              </w:rPr>
              <w:t xml:space="preserve">Sucursal Galería </w:t>
            </w:r>
            <w:r w:rsidR="00451414">
              <w:rPr>
                <w:rFonts w:asciiTheme="minorHAnsi" w:hAnsiTheme="minorHAnsi" w:cstheme="minorHAnsi"/>
                <w:szCs w:val="20"/>
                <w:lang w:val="es-AR"/>
              </w:rPr>
              <w:t>Géminis</w:t>
            </w:r>
            <w:r>
              <w:rPr>
                <w:rFonts w:asciiTheme="minorHAnsi" w:hAnsiTheme="minorHAnsi" w:cstheme="minorHAnsi"/>
                <w:szCs w:val="20"/>
                <w:lang w:val="es-AR"/>
              </w:rPr>
              <w:t>. La Plata.</w:t>
            </w:r>
          </w:p>
          <w:p w14:paraId="320DA742" w14:textId="77777777" w:rsidR="00605383" w:rsidRDefault="00605383" w:rsidP="00605383">
            <w:pPr>
              <w:pStyle w:val="Prrafodelista"/>
              <w:numPr>
                <w:ilvl w:val="0"/>
                <w:numId w:val="0"/>
              </w:numPr>
              <w:spacing w:after="0"/>
              <w:ind w:left="284"/>
              <w:rPr>
                <w:rFonts w:asciiTheme="minorHAnsi" w:hAnsiTheme="minorHAnsi" w:cstheme="minorHAnsi"/>
                <w:szCs w:val="20"/>
                <w:lang w:val="es-AR"/>
              </w:rPr>
            </w:pPr>
          </w:p>
          <w:p w14:paraId="01C01323" w14:textId="77092521" w:rsidR="00605383" w:rsidRPr="00665F95" w:rsidRDefault="00605383" w:rsidP="00605383">
            <w:pPr>
              <w:pStyle w:val="Fechas"/>
              <w:spacing w:line="216" w:lineRule="auto"/>
            </w:pPr>
            <w:r>
              <w:rPr>
                <w:sz w:val="22"/>
                <w:szCs w:val="24"/>
              </w:rPr>
              <w:t>03</w:t>
            </w:r>
            <w:r w:rsidRPr="00A45D56">
              <w:rPr>
                <w:sz w:val="22"/>
                <w:szCs w:val="24"/>
              </w:rPr>
              <w:t>.20</w:t>
            </w:r>
            <w:r>
              <w:rPr>
                <w:sz w:val="22"/>
                <w:szCs w:val="24"/>
              </w:rPr>
              <w:t>04</w:t>
            </w:r>
            <w:r w:rsidRPr="00A45D56">
              <w:rPr>
                <w:sz w:val="22"/>
                <w:szCs w:val="24"/>
              </w:rPr>
              <w:t xml:space="preserve"> </w:t>
            </w:r>
            <w:r w:rsidRPr="00A45D56">
              <w:rPr>
                <w:rFonts w:eastAsia="Calibri"/>
                <w:sz w:val="22"/>
                <w:szCs w:val="24"/>
                <w:lang w:bidi="es-ES"/>
              </w:rPr>
              <w:t xml:space="preserve">– </w:t>
            </w:r>
            <w:r>
              <w:rPr>
                <w:sz w:val="22"/>
                <w:szCs w:val="24"/>
              </w:rPr>
              <w:t>11</w:t>
            </w:r>
            <w:r w:rsidRPr="00A45D56">
              <w:rPr>
                <w:sz w:val="22"/>
                <w:szCs w:val="24"/>
              </w:rPr>
              <w:t>.20</w:t>
            </w:r>
            <w:r>
              <w:rPr>
                <w:sz w:val="22"/>
                <w:szCs w:val="24"/>
              </w:rPr>
              <w:t>04</w:t>
            </w:r>
          </w:p>
          <w:p w14:paraId="40AACC61" w14:textId="753EC22B" w:rsidR="00605383" w:rsidRDefault="00605383" w:rsidP="00B34EBE">
            <w:pPr>
              <w:pStyle w:val="Experiencia"/>
              <w:spacing w:after="0" w:line="216" w:lineRule="auto"/>
              <w:rPr>
                <w:i/>
                <w:iCs/>
                <w:sz w:val="24"/>
                <w:szCs w:val="28"/>
              </w:rPr>
            </w:pPr>
            <w:r>
              <w:rPr>
                <w:i/>
                <w:iCs/>
                <w:sz w:val="24"/>
                <w:szCs w:val="28"/>
              </w:rPr>
              <w:t xml:space="preserve">Vendedora </w:t>
            </w:r>
            <w:r w:rsidRPr="00A45D56">
              <w:rPr>
                <w:rStyle w:val="Textoennegrita"/>
                <w:rFonts w:eastAsia="Calibri"/>
                <w:sz w:val="24"/>
                <w:szCs w:val="28"/>
                <w:lang w:bidi="es-ES"/>
              </w:rPr>
              <w:t xml:space="preserve">• </w:t>
            </w:r>
            <w:r>
              <w:rPr>
                <w:i/>
                <w:iCs/>
                <w:sz w:val="24"/>
                <w:szCs w:val="28"/>
              </w:rPr>
              <w:t>YAGMOUR</w:t>
            </w:r>
          </w:p>
          <w:p w14:paraId="736F7496" w14:textId="2D7D8DC0" w:rsidR="00605383" w:rsidRDefault="00605383" w:rsidP="00605383">
            <w:pPr>
              <w:pStyle w:val="Prrafodelista"/>
              <w:numPr>
                <w:ilvl w:val="0"/>
                <w:numId w:val="17"/>
              </w:numPr>
              <w:spacing w:after="0"/>
              <w:ind w:left="284" w:firstLine="0"/>
              <w:rPr>
                <w:rFonts w:asciiTheme="minorHAnsi" w:hAnsiTheme="minorHAnsi" w:cstheme="minorHAnsi"/>
                <w:szCs w:val="20"/>
                <w:lang w:val="es-AR"/>
              </w:rPr>
            </w:pPr>
            <w:r>
              <w:rPr>
                <w:rFonts w:asciiTheme="minorHAnsi" w:hAnsiTheme="minorHAnsi" w:cstheme="minorHAnsi"/>
                <w:szCs w:val="20"/>
                <w:lang w:val="es-AR"/>
              </w:rPr>
              <w:t>Sucursal La Plata.</w:t>
            </w:r>
          </w:p>
          <w:sdt>
            <w:sdtPr>
              <w:id w:val="-1554227259"/>
              <w:placeholder>
                <w:docPart w:val="D9A6EE2BC6D045B6925193463EAC1E64"/>
              </w:placeholder>
              <w:temporary/>
              <w:showingPlcHdr/>
              <w15:appearance w15:val="hidden"/>
            </w:sdtPr>
            <w:sdtEndPr/>
            <w:sdtContent>
              <w:p w14:paraId="00916D77" w14:textId="273B6F8C" w:rsidR="003D1B71" w:rsidRPr="00F20161" w:rsidRDefault="003D1B71" w:rsidP="00451414">
                <w:pPr>
                  <w:pStyle w:val="Ttulo2"/>
                  <w:spacing w:before="480"/>
                </w:pPr>
                <w:r w:rsidRPr="00F20161">
                  <w:t>Formación</w:t>
                </w:r>
              </w:p>
            </w:sdtContent>
          </w:sdt>
          <w:p w14:paraId="07EB61B0" w14:textId="4DFECDA4" w:rsidR="00B0485F" w:rsidRDefault="00B0485F" w:rsidP="00A45D56">
            <w:pPr>
              <w:pStyle w:val="Nombredelaescuela"/>
              <w:numPr>
                <w:ilvl w:val="0"/>
                <w:numId w:val="16"/>
              </w:numPr>
              <w:spacing w:line="216" w:lineRule="auto"/>
              <w:rPr>
                <w:lang w:bidi="es-ES"/>
              </w:rPr>
            </w:pPr>
            <w:r>
              <w:t xml:space="preserve">Acompañante Terapéutico (2017 – 2018) </w:t>
            </w:r>
          </w:p>
          <w:p w14:paraId="6AC3BD1D" w14:textId="7E3D85FC" w:rsidR="00B0485F" w:rsidRDefault="00B0485F" w:rsidP="00B0485F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 w:hanging="360"/>
            </w:pPr>
            <w:r>
              <w:t>Universidad FASTA, Facultad de Ciencias Médicas.</w:t>
            </w:r>
          </w:p>
          <w:p w14:paraId="4D2E0C67" w14:textId="491F261A" w:rsidR="00B0485F" w:rsidRDefault="00B0485F" w:rsidP="00B0485F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 w:hanging="360"/>
            </w:pPr>
            <w:r>
              <w:t>Graduado.</w:t>
            </w:r>
          </w:p>
          <w:p w14:paraId="1ED21D0B" w14:textId="1DBE8709" w:rsidR="003D1B71" w:rsidRDefault="003D1B71" w:rsidP="00B0485F">
            <w:pPr>
              <w:pStyle w:val="Nombredelaescuela"/>
              <w:spacing w:line="216" w:lineRule="auto"/>
            </w:pPr>
          </w:p>
          <w:p w14:paraId="5496D377" w14:textId="6E7B8CEB" w:rsidR="00B0485F" w:rsidRPr="00665F95" w:rsidRDefault="00B0485F" w:rsidP="00A45D56">
            <w:pPr>
              <w:pStyle w:val="Nombredelaescuela"/>
              <w:numPr>
                <w:ilvl w:val="0"/>
                <w:numId w:val="16"/>
              </w:numPr>
              <w:spacing w:line="216" w:lineRule="auto"/>
            </w:pPr>
            <w:r>
              <w:t>Operador en Psicología Social</w:t>
            </w:r>
            <w:r>
              <w:rPr>
                <w:lang w:bidi="es-ES"/>
              </w:rPr>
              <w:t xml:space="preserve"> (2006 – 2009)</w:t>
            </w:r>
          </w:p>
          <w:p w14:paraId="1BD7C970" w14:textId="70102A82" w:rsidR="00B0485F" w:rsidRDefault="00B0485F" w:rsidP="00B0485F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 w:hanging="360"/>
            </w:pPr>
            <w:r>
              <w:t>Instituto Superior de Psicología Social (La Plata)</w:t>
            </w:r>
          </w:p>
          <w:p w14:paraId="40579E63" w14:textId="5E8D93CB" w:rsidR="00B0485F" w:rsidRDefault="00B0485F" w:rsidP="00B0485F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 w:hanging="360"/>
            </w:pPr>
            <w:r>
              <w:t xml:space="preserve">Promedio: 8,20 (ocho con veinte)  </w:t>
            </w:r>
          </w:p>
          <w:p w14:paraId="6B0A029B" w14:textId="597D5D7C" w:rsidR="00B0485F" w:rsidRDefault="00B0485F" w:rsidP="00B0485F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 w:hanging="360"/>
            </w:pPr>
            <w:r>
              <w:t>Graduado. Título obtenido.</w:t>
            </w:r>
          </w:p>
          <w:p w14:paraId="23F4EB6B" w14:textId="77777777" w:rsidR="00B0485F" w:rsidRDefault="00B0485F" w:rsidP="00B0485F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 w:hanging="360"/>
            </w:pPr>
          </w:p>
          <w:p w14:paraId="61EC7639" w14:textId="09E48A38" w:rsidR="00B0485F" w:rsidRPr="00665F95" w:rsidRDefault="00B0485F" w:rsidP="00A45D56">
            <w:pPr>
              <w:pStyle w:val="Nombredelaescuela"/>
              <w:numPr>
                <w:ilvl w:val="0"/>
                <w:numId w:val="16"/>
              </w:numPr>
              <w:spacing w:line="216" w:lineRule="auto"/>
            </w:pPr>
            <w:r>
              <w:t>Licenciatura en Psicología</w:t>
            </w:r>
            <w:r w:rsidRPr="00665F95">
              <w:rPr>
                <w:lang w:bidi="es-ES"/>
              </w:rPr>
              <w:t xml:space="preserve"> </w:t>
            </w:r>
            <w:r>
              <w:t>(2000 – 2004)</w:t>
            </w:r>
          </w:p>
          <w:p w14:paraId="0BC6572D" w14:textId="534A9FD6" w:rsidR="00B0485F" w:rsidRDefault="00B0485F" w:rsidP="00B0485F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 w:hanging="360"/>
            </w:pPr>
            <w:r>
              <w:t>Facultad de Psicología. Universidad de la República. (Montevideo</w:t>
            </w:r>
            <w:r w:rsidR="00A45D56">
              <w:t>, Uru</w:t>
            </w:r>
            <w:r>
              <w:t>)</w:t>
            </w:r>
          </w:p>
          <w:p w14:paraId="0E3C5AB7" w14:textId="373B9DCF" w:rsidR="00B0485F" w:rsidRDefault="00B0485F" w:rsidP="00B0485F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 w:hanging="360"/>
            </w:pPr>
            <w:r>
              <w:t>Cursados en forma completa los primeros cuatro años de la carrera.</w:t>
            </w:r>
          </w:p>
          <w:p w14:paraId="0521ED4A" w14:textId="0198D042" w:rsidR="00B0485F" w:rsidRDefault="00B0485F" w:rsidP="00B0485F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 w:hanging="360"/>
            </w:pPr>
          </w:p>
          <w:p w14:paraId="4D9EA54E" w14:textId="2E7D0268" w:rsidR="00B0485F" w:rsidRPr="00665F95" w:rsidRDefault="00B0485F" w:rsidP="00A45D56">
            <w:pPr>
              <w:pStyle w:val="Nombredelaescuela"/>
              <w:numPr>
                <w:ilvl w:val="0"/>
                <w:numId w:val="16"/>
              </w:numPr>
              <w:spacing w:line="216" w:lineRule="auto"/>
            </w:pPr>
            <w:r>
              <w:t>Bachiller Humanístico</w:t>
            </w:r>
            <w:r w:rsidR="00A45D56">
              <w:t xml:space="preserve"> - Derecho</w:t>
            </w:r>
            <w:r w:rsidRPr="00665F95">
              <w:rPr>
                <w:lang w:bidi="es-ES"/>
              </w:rPr>
              <w:t xml:space="preserve"> </w:t>
            </w:r>
            <w:r>
              <w:t>(</w:t>
            </w:r>
            <w:r w:rsidR="00A45D56">
              <w:t>1995</w:t>
            </w:r>
            <w:r>
              <w:t xml:space="preserve"> – </w:t>
            </w:r>
            <w:r w:rsidR="00A45D56">
              <w:t>1999</w:t>
            </w:r>
            <w:r>
              <w:t>)</w:t>
            </w:r>
          </w:p>
          <w:p w14:paraId="15B02D63" w14:textId="64518092" w:rsidR="00A45D56" w:rsidRDefault="00A45D56" w:rsidP="00A45D56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 w:hanging="360"/>
            </w:pPr>
            <w:r>
              <w:t>Liceo Eugenio Capdevielle (Fray Bentos, Uruguay)</w:t>
            </w:r>
          </w:p>
          <w:p w14:paraId="5E7A1312" w14:textId="22C9EBF5" w:rsidR="00B0485F" w:rsidRPr="00665F95" w:rsidRDefault="00A45D56" w:rsidP="00A45D56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 w:hanging="360"/>
            </w:pPr>
            <w:r>
              <w:t>Promedio: 9,20 (nueve con veinte)</w:t>
            </w:r>
          </w:p>
          <w:p w14:paraId="7DB0F2CE" w14:textId="1AF461BE" w:rsidR="003D1B71" w:rsidRPr="00F20161" w:rsidRDefault="00B34EBE" w:rsidP="00451414">
            <w:pPr>
              <w:pStyle w:val="Ttulo2"/>
              <w:spacing w:before="480"/>
            </w:pPr>
            <w:r>
              <w:t xml:space="preserve">Cursos </w:t>
            </w:r>
            <w:proofErr w:type="spellStart"/>
            <w:r>
              <w:t>e</w:t>
            </w:r>
            <w:proofErr w:type="spellEnd"/>
            <w:r>
              <w:t xml:space="preserve"> Idiomas</w:t>
            </w:r>
          </w:p>
          <w:p w14:paraId="7475F610" w14:textId="3F7A47CF" w:rsidR="00B34EBE" w:rsidRPr="00665F95" w:rsidRDefault="00B34EBE" w:rsidP="00B34EBE">
            <w:pPr>
              <w:pStyle w:val="Nombredelaescuela"/>
              <w:numPr>
                <w:ilvl w:val="0"/>
                <w:numId w:val="16"/>
              </w:numPr>
              <w:spacing w:line="216" w:lineRule="auto"/>
            </w:pPr>
            <w:r>
              <w:t>Inglés</w:t>
            </w:r>
          </w:p>
          <w:p w14:paraId="7B32D006" w14:textId="199887F8" w:rsidR="00B34EBE" w:rsidRPr="00451414" w:rsidRDefault="00B34EBE" w:rsidP="00D34D35">
            <w:pPr>
              <w:pStyle w:val="Listaconvietas"/>
              <w:numPr>
                <w:ilvl w:val="0"/>
                <w:numId w:val="24"/>
              </w:numPr>
              <w:ind w:left="340" w:firstLine="0"/>
            </w:pPr>
            <w:r w:rsidRPr="00451414">
              <w:t>Oral y Escritura: Nivel Medio</w:t>
            </w:r>
          </w:p>
          <w:p w14:paraId="6B969861" w14:textId="77777777" w:rsidR="00B34EBE" w:rsidRPr="00451414" w:rsidRDefault="00B34EBE" w:rsidP="00451414">
            <w:pPr>
              <w:pStyle w:val="Listaconvietas"/>
              <w:numPr>
                <w:ilvl w:val="0"/>
                <w:numId w:val="0"/>
              </w:numPr>
              <w:spacing w:after="120"/>
              <w:ind w:left="340"/>
              <w:rPr>
                <w:i/>
                <w:iCs/>
              </w:rPr>
            </w:pPr>
            <w:r w:rsidRPr="00451414">
              <w:rPr>
                <w:i/>
                <w:iCs/>
              </w:rPr>
              <w:t xml:space="preserve">Instituto </w:t>
            </w:r>
            <w:proofErr w:type="spellStart"/>
            <w:r w:rsidRPr="00451414">
              <w:rPr>
                <w:i/>
                <w:iCs/>
              </w:rPr>
              <w:t>Dikens</w:t>
            </w:r>
            <w:proofErr w:type="spellEnd"/>
            <w:r w:rsidRPr="00451414">
              <w:rPr>
                <w:i/>
                <w:iCs/>
              </w:rPr>
              <w:t>. Quinto año completo, Fray Bentos-Uruguay.</w:t>
            </w:r>
          </w:p>
          <w:p w14:paraId="085FB171" w14:textId="0E806FAC" w:rsidR="003D1B71" w:rsidRPr="00B34EBE" w:rsidRDefault="003D1B71" w:rsidP="00665F95">
            <w:pPr>
              <w:spacing w:line="216" w:lineRule="auto"/>
              <w:rPr>
                <w:sz w:val="12"/>
                <w:szCs w:val="12"/>
              </w:rPr>
            </w:pPr>
          </w:p>
          <w:p w14:paraId="35057E5E" w14:textId="0DC5D17F" w:rsidR="00B34EBE" w:rsidRPr="00B34EBE" w:rsidRDefault="00B34EBE" w:rsidP="00451414">
            <w:pPr>
              <w:pStyle w:val="Nombredelaescuela"/>
              <w:numPr>
                <w:ilvl w:val="0"/>
                <w:numId w:val="16"/>
              </w:numPr>
              <w:spacing w:after="120" w:line="216" w:lineRule="auto"/>
              <w:ind w:left="714" w:hanging="357"/>
            </w:pPr>
            <w:r w:rsidRPr="00B34EBE">
              <w:t xml:space="preserve">Curso </w:t>
            </w:r>
            <w:r w:rsidR="00D34D35">
              <w:t>“L</w:t>
            </w:r>
            <w:r w:rsidRPr="00B34EBE">
              <w:t>iquidación de sueldo</w:t>
            </w:r>
            <w:r w:rsidR="00D34D35">
              <w:t>s” (</w:t>
            </w:r>
            <w:r w:rsidRPr="00B34EBE">
              <w:t>Fundaci</w:t>
            </w:r>
            <w:r>
              <w:t>ó</w:t>
            </w:r>
            <w:r w:rsidRPr="00B34EBE">
              <w:t>n Saber</w:t>
            </w:r>
            <w:r w:rsidR="00D34D35">
              <w:t>)</w:t>
            </w:r>
          </w:p>
          <w:p w14:paraId="2ECDA14F" w14:textId="77777777" w:rsidR="00B34EBE" w:rsidRPr="00B34EBE" w:rsidRDefault="00B34EBE" w:rsidP="00B34EBE">
            <w:pPr>
              <w:widowControl/>
              <w:autoSpaceDE/>
              <w:autoSpaceDN/>
              <w:adjustRightInd/>
              <w:spacing w:line="360" w:lineRule="auto"/>
              <w:ind w:left="284"/>
              <w:rPr>
                <w:rFonts w:ascii="Verdana" w:hAnsi="Verdana" w:cs="Arial"/>
                <w:sz w:val="10"/>
                <w:szCs w:val="10"/>
                <w:u w:val="single"/>
              </w:rPr>
            </w:pPr>
          </w:p>
          <w:p w14:paraId="21B22047" w14:textId="77777777" w:rsidR="00B34EBE" w:rsidRPr="00B34EBE" w:rsidRDefault="00B34EBE" w:rsidP="00B34EBE">
            <w:pPr>
              <w:pStyle w:val="Nombredelaescuela"/>
              <w:numPr>
                <w:ilvl w:val="0"/>
                <w:numId w:val="16"/>
              </w:numPr>
              <w:spacing w:line="216" w:lineRule="auto"/>
            </w:pPr>
            <w:r w:rsidRPr="00B34EBE">
              <w:t>Herramientas Microsoft Office:</w:t>
            </w:r>
          </w:p>
          <w:p w14:paraId="6EC174A0" w14:textId="6A0EA0F9" w:rsidR="00D34D35" w:rsidRPr="00451414" w:rsidRDefault="00B34EBE" w:rsidP="00D34D35">
            <w:pPr>
              <w:pStyle w:val="Listaconvietas"/>
              <w:numPr>
                <w:ilvl w:val="0"/>
                <w:numId w:val="24"/>
              </w:numPr>
              <w:ind w:left="340" w:firstLine="0"/>
              <w:rPr>
                <w:sz w:val="24"/>
                <w:szCs w:val="24"/>
                <w:lang w:val="en-US"/>
              </w:rPr>
            </w:pPr>
            <w:r w:rsidRPr="00D34D35">
              <w:rPr>
                <w:sz w:val="20"/>
                <w:szCs w:val="20"/>
                <w:lang w:val="en-US"/>
              </w:rPr>
              <w:t>Word</w:t>
            </w:r>
            <w:r w:rsidR="00D34D35" w:rsidRPr="00D34D35">
              <w:rPr>
                <w:sz w:val="20"/>
                <w:szCs w:val="20"/>
                <w:lang w:val="en-US"/>
              </w:rPr>
              <w:t xml:space="preserve">, Excel, </w:t>
            </w:r>
            <w:proofErr w:type="spellStart"/>
            <w:r w:rsidR="00D34D35" w:rsidRPr="00D34D35">
              <w:rPr>
                <w:sz w:val="20"/>
                <w:szCs w:val="20"/>
                <w:lang w:val="en-US"/>
              </w:rPr>
              <w:t>Powerpoint</w:t>
            </w:r>
            <w:proofErr w:type="spellEnd"/>
            <w:r w:rsidR="00D34D35" w:rsidRPr="00D34D35">
              <w:rPr>
                <w:sz w:val="20"/>
                <w:szCs w:val="20"/>
                <w:lang w:val="en-US"/>
              </w:rPr>
              <w:t>, Project y Outlook</w:t>
            </w:r>
            <w:r w:rsidRPr="00D34D35">
              <w:rPr>
                <w:sz w:val="20"/>
                <w:szCs w:val="20"/>
                <w:lang w:val="en-US"/>
              </w:rPr>
              <w:t xml:space="preserve">: Nivel </w:t>
            </w:r>
            <w:proofErr w:type="spellStart"/>
            <w:r w:rsidRPr="00D34D35">
              <w:rPr>
                <w:sz w:val="20"/>
                <w:szCs w:val="20"/>
                <w:lang w:val="en-US"/>
              </w:rPr>
              <w:t>intermedio</w:t>
            </w:r>
            <w:proofErr w:type="spellEnd"/>
          </w:p>
        </w:tc>
      </w:tr>
      <w:tr w:rsidR="003D1B71" w:rsidRPr="00152D81" w14:paraId="06239060" w14:textId="77777777" w:rsidTr="003D1B71">
        <w:trPr>
          <w:trHeight w:val="1164"/>
        </w:trPr>
        <w:tc>
          <w:tcPr>
            <w:tcW w:w="720" w:type="dxa"/>
          </w:tcPr>
          <w:p w14:paraId="482F59A5" w14:textId="77777777" w:rsidR="003D1B71" w:rsidRPr="00451414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n-US"/>
              </w:rPr>
            </w:pPr>
          </w:p>
        </w:tc>
        <w:tc>
          <w:tcPr>
            <w:tcW w:w="2942" w:type="dxa"/>
            <w:gridSpan w:val="2"/>
          </w:tcPr>
          <w:p w14:paraId="5B8EDA51" w14:textId="77777777" w:rsidR="003D1B71" w:rsidRPr="00451414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n-US"/>
              </w:rPr>
            </w:pPr>
          </w:p>
        </w:tc>
        <w:tc>
          <w:tcPr>
            <w:tcW w:w="423" w:type="dxa"/>
            <w:vMerge/>
          </w:tcPr>
          <w:p w14:paraId="125A4B4B" w14:textId="77777777" w:rsidR="003D1B71" w:rsidRPr="00451414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6607" w:type="dxa"/>
            <w:vMerge/>
          </w:tcPr>
          <w:p w14:paraId="2D072502" w14:textId="77777777" w:rsidR="003D1B71" w:rsidRPr="00451414" w:rsidRDefault="003D1B71" w:rsidP="00222466">
            <w:pPr>
              <w:rPr>
                <w:lang w:val="en-US"/>
              </w:rPr>
            </w:pPr>
          </w:p>
        </w:tc>
      </w:tr>
      <w:tr w:rsidR="003D1B71" w:rsidRPr="00CA16E3" w14:paraId="324082AF" w14:textId="77777777" w:rsidTr="003D1B71">
        <w:trPr>
          <w:trHeight w:val="543"/>
        </w:trPr>
        <w:tc>
          <w:tcPr>
            <w:tcW w:w="720" w:type="dxa"/>
          </w:tcPr>
          <w:p w14:paraId="1D6673C4" w14:textId="77777777" w:rsidR="003D1B71" w:rsidRPr="00451414" w:rsidRDefault="003D1B71" w:rsidP="006D79A8">
            <w:pPr>
              <w:pStyle w:val="Informacin"/>
              <w:jc w:val="center"/>
              <w:rPr>
                <w:noProof/>
                <w:lang w:val="en-US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E73E537" w14:textId="77777777"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BD8A488" wp14:editId="212CE40A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5DF4A8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AD1747C" w14:textId="77777777" w:rsidR="00B0485F" w:rsidRDefault="00B0485F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Barrio Villa Atilia</w:t>
            </w:r>
          </w:p>
          <w:p w14:paraId="3F2D65F8" w14:textId="5D7A6069" w:rsidR="003D1B71" w:rsidRPr="00CA16E3" w:rsidRDefault="00B0485F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Vieytes 1495</w:t>
            </w:r>
          </w:p>
          <w:p w14:paraId="4BAD9FA7" w14:textId="2C563256" w:rsidR="003D1B71" w:rsidRPr="00CA16E3" w:rsidRDefault="00B0485F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Luján de Cuyo, 5505</w:t>
            </w:r>
          </w:p>
        </w:tc>
        <w:tc>
          <w:tcPr>
            <w:tcW w:w="423" w:type="dxa"/>
            <w:vMerge/>
          </w:tcPr>
          <w:p w14:paraId="5ED2AB39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52FF9694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44881BEE" w14:textId="77777777" w:rsidTr="003D1B71">
        <w:trPr>
          <w:trHeight w:val="183"/>
        </w:trPr>
        <w:tc>
          <w:tcPr>
            <w:tcW w:w="720" w:type="dxa"/>
          </w:tcPr>
          <w:p w14:paraId="6FE24206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60BC0D6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1BF1B7DF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2327AF98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371D9BFA" w14:textId="77777777" w:rsidTr="003D1B71">
        <w:trPr>
          <w:trHeight w:val="624"/>
        </w:trPr>
        <w:tc>
          <w:tcPr>
            <w:tcW w:w="720" w:type="dxa"/>
          </w:tcPr>
          <w:p w14:paraId="34A45EC4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0D44EDC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23521B5" wp14:editId="5B5B00EF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297A29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BE2169B" w14:textId="185F683B" w:rsidR="003D1B71" w:rsidRPr="00CA16E3" w:rsidRDefault="00B0485F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+54 261 3409734</w:t>
            </w:r>
          </w:p>
        </w:tc>
        <w:tc>
          <w:tcPr>
            <w:tcW w:w="423" w:type="dxa"/>
            <w:vMerge/>
          </w:tcPr>
          <w:p w14:paraId="7B89F320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76410304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42495BA" w14:textId="77777777" w:rsidTr="003D1B71">
        <w:trPr>
          <w:trHeight w:val="183"/>
        </w:trPr>
        <w:tc>
          <w:tcPr>
            <w:tcW w:w="720" w:type="dxa"/>
          </w:tcPr>
          <w:p w14:paraId="05F5927A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900FED4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763CE0CE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18893E37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1CFCE0F2" w14:textId="77777777" w:rsidTr="003D1B71">
        <w:trPr>
          <w:trHeight w:val="633"/>
        </w:trPr>
        <w:tc>
          <w:tcPr>
            <w:tcW w:w="720" w:type="dxa"/>
          </w:tcPr>
          <w:p w14:paraId="6A90E0ED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311D490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4D3FA50B" wp14:editId="1DAB7722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DFFD3A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E148ACD" w14:textId="78111C1B" w:rsidR="003D1B71" w:rsidRPr="00152D81" w:rsidRDefault="00B0485F" w:rsidP="00380FD1">
            <w:pPr>
              <w:pStyle w:val="Informacin"/>
              <w:rPr>
                <w:sz w:val="17"/>
                <w:lang w:val="es-ES_tradnl"/>
              </w:rPr>
            </w:pPr>
            <w:r w:rsidRPr="00152D81">
              <w:rPr>
                <w:sz w:val="17"/>
                <w:lang w:val="es-ES_tradnl"/>
              </w:rPr>
              <w:t>carolinandalmasr@gmail.com</w:t>
            </w:r>
          </w:p>
        </w:tc>
        <w:tc>
          <w:tcPr>
            <w:tcW w:w="423" w:type="dxa"/>
            <w:vMerge/>
          </w:tcPr>
          <w:p w14:paraId="251DC94B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02C00E9A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10C2B8D8" w14:textId="77777777" w:rsidTr="003D1B71">
        <w:trPr>
          <w:trHeight w:val="174"/>
        </w:trPr>
        <w:tc>
          <w:tcPr>
            <w:tcW w:w="720" w:type="dxa"/>
          </w:tcPr>
          <w:p w14:paraId="2C4E63D5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658AA89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2293208A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01540EA6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18F53E8" w14:textId="77777777" w:rsidTr="003D1B71">
        <w:trPr>
          <w:trHeight w:val="633"/>
        </w:trPr>
        <w:tc>
          <w:tcPr>
            <w:tcW w:w="720" w:type="dxa"/>
          </w:tcPr>
          <w:p w14:paraId="1939F556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F85B26E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606088D" wp14:editId="4082E1B7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89C6CB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NyO3zIAAL39AAAOAAAAZHJzL2Uyb0RvYy54bWyknduOI8mRpu8X2Hcg&#10;8nIAqRjniEJXC7PqlT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t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ED854BF" w14:textId="77777777" w:rsidR="003D1B71" w:rsidRDefault="00B0485F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 xml:space="preserve">12 de </w:t>
            </w:r>
            <w:proofErr w:type="gramStart"/>
            <w:r>
              <w:rPr>
                <w:lang w:val="es-ES_tradnl"/>
              </w:rPr>
              <w:t>Octubre</w:t>
            </w:r>
            <w:proofErr w:type="gramEnd"/>
            <w:r>
              <w:rPr>
                <w:lang w:val="es-ES_tradnl"/>
              </w:rPr>
              <w:t xml:space="preserve"> 1981</w:t>
            </w:r>
          </w:p>
          <w:p w14:paraId="578E2AAE" w14:textId="77777777" w:rsidR="00B0485F" w:rsidRDefault="00B0485F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Fray Bentos, Uruguay</w:t>
            </w:r>
          </w:p>
          <w:p w14:paraId="271B016A" w14:textId="15625E7D" w:rsidR="00B0485F" w:rsidRPr="00CA16E3" w:rsidRDefault="00B0485F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(Residencia Argentina)</w:t>
            </w:r>
          </w:p>
        </w:tc>
        <w:tc>
          <w:tcPr>
            <w:tcW w:w="423" w:type="dxa"/>
            <w:vMerge/>
          </w:tcPr>
          <w:p w14:paraId="5211FA67" w14:textId="77777777"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16C0126B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0074BF78" w14:textId="77777777" w:rsidTr="00665F95">
        <w:trPr>
          <w:trHeight w:val="4071"/>
        </w:trPr>
        <w:tc>
          <w:tcPr>
            <w:tcW w:w="720" w:type="dxa"/>
          </w:tcPr>
          <w:p w14:paraId="5292DE98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67725BF6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14:paraId="293ED80A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14:paraId="6AF2D225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14:paraId="19E212F9" w14:textId="77777777"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19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178FCD" w14:textId="77777777" w:rsidR="000D4DCD" w:rsidRDefault="000D4DCD" w:rsidP="00590471">
      <w:r>
        <w:separator/>
      </w:r>
    </w:p>
  </w:endnote>
  <w:endnote w:type="continuationSeparator" w:id="0">
    <w:p w14:paraId="66D8F227" w14:textId="77777777" w:rsidR="000D4DCD" w:rsidRDefault="000D4DC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AFA007" w14:textId="77777777" w:rsidR="000D4DCD" w:rsidRDefault="000D4DCD" w:rsidP="00590471">
      <w:r>
        <w:separator/>
      </w:r>
    </w:p>
  </w:footnote>
  <w:footnote w:type="continuationSeparator" w:id="0">
    <w:p w14:paraId="188C8A1B" w14:textId="77777777" w:rsidR="000D4DCD" w:rsidRDefault="000D4DC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291315" w14:textId="61318B62" w:rsidR="00590471" w:rsidRPr="00665F95" w:rsidRDefault="00D34D35" w:rsidP="00060042">
    <w:pPr>
      <w:pStyle w:val="Textoindependiente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4BD0C7D" wp14:editId="2CF09EF3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1" name="MSIPCMcf30412eae8058c310b8f461" descr="{&quot;HashCode&quot;:-1625658971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1A4F0B2" w14:textId="6666AD99" w:rsidR="00D34D35" w:rsidRPr="00D34D35" w:rsidRDefault="00D34D35" w:rsidP="00D34D35">
                          <w:pPr>
                            <w:jc w:val="right"/>
                            <w:rPr>
                              <w:color w:val="000000"/>
                              <w:sz w:val="20"/>
                            </w:rPr>
                          </w:pPr>
                          <w:r w:rsidRPr="00D34D35">
                            <w:rPr>
                              <w:color w:val="000000"/>
                              <w:sz w:val="20"/>
                            </w:rPr>
                            <w:t>Documento: Personal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BD0C7D" id="_x0000_t202" coordsize="21600,21600" o:spt="202" path="m,l,21600r21600,l21600,xe">
              <v:stroke joinstyle="miter"/>
              <v:path gradientshapeok="t" o:connecttype="rect"/>
            </v:shapetype>
            <v:shape id="MSIPCMcf30412eae8058c310b8f461" o:spid="_x0000_s1026" type="#_x0000_t202" alt="{&quot;HashCode&quot;:-1625658971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4t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" o:allowincell="f" filled="f" stroked="f" strokeweight=".5pt">
              <v:textbox inset=",0,20pt,0">
                <w:txbxContent>
                  <w:p w14:paraId="21A4F0B2" w14:textId="6666AD99" w:rsidR="00D34D35" w:rsidRPr="00D34D35" w:rsidRDefault="00D34D35" w:rsidP="00D34D35">
                    <w:pPr>
                      <w:jc w:val="right"/>
                      <w:rPr>
                        <w:color w:val="000000"/>
                        <w:sz w:val="20"/>
                      </w:rPr>
                    </w:pPr>
                    <w:r w:rsidRPr="00D34D35">
                      <w:rPr>
                        <w:color w:val="000000"/>
                        <w:sz w:val="20"/>
                      </w:rPr>
                      <w:t>Documento: Personal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10F17"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E5FDB50" wp14:editId="2E6D648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8E6D1C" id="Grupo 26" o:spid="_x0000_s1026" alt="&quot;&quot;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BIXJKXwY2wsBkLRSIn2Kwq3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ySF8fkWLjgUDMwbaJyLLN5TmVWjiUEXiOqTTQ5Fq521jYwZ2flWLjN1KyCzs7m&#10;iZVZOZYQWI2oHAuXlJsZKBJNjoUHCqUXzJMrs3IsIfDaQHcs5ukV7ozWKpg2UTkWHqswq6A20TzD&#10;wmMtWgVzdlaOhdvwrCrwwG7WIARONy7KsYTAy0CQyDvIZgYyOy/mORYuFNU28Gwi1ytqBh4SF+VY&#10;QuA1oiBxMTmWJd5/Gqe2EHgayDpxMc+x8M6q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H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vbPJsSzKsYTA0kA5Fh6aMTPQvbPJ&#10;sfBqgyDRPMeyKMcSAq8NFIkmx8IDWloFE4nKsfBqj1kFtYkmx7LoOZYQeI2oNtHkWBblWEJgaaDn&#10;WHjt0MxAkWhyLItyLCHwqqBINDkWnkUVJJp3hC3KsYTAq4Ii0eRYeAJbq2AiUTmWxeRYeEw4ax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P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9eKY51hW5VhC&#10;4GmgXhyTY1mVYwmBp4Ei0eRYVuVYQmBpoBzLanIsq55jCYGngSLR5FhWvSssBJ4GikSTY1mVYwmB&#10;p4Ei0eRYVuVYQuBpoEg0OZZNOZYQOBpsyrGEwMtAZufN5Fg25VhC4Gkgs/NmciybnmMJgaeBzM6b&#10;ybFsUCrp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J5QuBpoEg0OZYHlIpoYCJROZaHybE8oFREAxOJ&#10;yrE8TI7loRxLCKxeUI7lYXIsDyiV3AYmx/JQjiUEXhUUiSbH8lCOJQSeBopEk2N5KMcSAk8DRaLJ&#10;sTyUYwmBpYFyLA+TY3koxxICTwNFosmxPJRjCYGngSLR5FgeyrGEwNNAkWhyLA/lWELgaaBINDmW&#10;h3IsIXA0eCrHEgIvA+FYnibH8lSOJQSeBjI7P02O5akcSwg8DWR2fpocy1M5lhB4Gsg68WlyLE/l&#10;WELgaSDr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qWwPCHwNFAkmhzLA0pFNDCRqBzL&#10;w+RYHlAqooGJROVYHibH8lCOJQRWLyjH8jA5lgeUSm0Dk2N5KMcSAq8KikSTY3koxxICTwNFosmx&#10;PJRjCYGngSLR5FgeyrGEwNJAOZaHybE8lGMJgaeBItHkWB7KsYTA00CRaHIsD+VYQuBpoEg0OZaH&#10;ciwh8DRQJJocy0M5lhA4GjyVYwmBl4FwLE+TY3kqxxICTwOZnZ8mx/JUjiUEngYyOz9NjuWpHEsI&#10;PA3ET3yaHMtTOZYQeBqIn/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9lMjmVTjiUEngWyY9lMjmVTjiUEngWy&#10;Y9lMjmVTjiUEngWyY9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u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XibnIsu3IsIfAskHXibnIsu3IsIfAskHXibnIsu3Is&#10;IfAskB3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L6Cciy7ybHsUCq5D0yOZVeOJQReExSJJseyK8cSAs8CRaLJsezKsYTAs0CRaHIsu3IsIbAs&#10;UI5lNzmWXTmWEHgWKBJNjmVXjiUEngWKRJNj2ZVjCYFngSLR5Fh25VhC4FmgSDQ5ll05lhA4FhzK&#10;sYTAK0A4lsPkWA7lWELgWSCz82FyLIdyLCHwLJDZ+TA5lkM5lhB4Fsg68TA5lkM5lhB4Fsg68TA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3PTfItF2+/5lWCoZbbJ0XmzZP5XbqbuWcEzRmS/u5W7sgx1DVZWXHlsCLW&#10;+ahZ/FUgIpJ7RcJIwT0iYPo5wAjT87VJu7w1bEl9BlleOizKoOCe89y3C6/EUGU2w5B3zwjqaceH&#10;kPW5jk6QXQQbZxKW14eF7plzali+qZy3hw8hy3Dr+lNb4Hwsm4Leh/3pjhJmKj/N3wVZDVi6Nkq8&#10;o3JeEqXxgfU1X4eJwPdotNBz7i2iGwVxwD7ry6dRv9UG/yE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Q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KBUCssTAk8DRaLJsTygVEQDE4nKsTxMjuUBpSIamEhUjuVhciwP5VhCYPWCciwPk2N5QKnU&#10;NjA5lodyLCHwqqBINDmWh3IsIfA0UCSaHMtDOZYQeBooEk2O5aEcSwgsDZRjeZgcy0M5lhB4GigS&#10;TY7loRxLCDwNFIkmx/JQjiUEngaKRJNjeSjHEgJPA0WiybE8lGMJgaPBUzmWEHgZCMfyNDmWp3Is&#10;IfA0kNn5aXIsT+VYQuBpILPz0+RYnsqxhMDTQPzEp8mxPJVjCYGngfiJT5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8B41AE0"/>
    <w:multiLevelType w:val="hybridMultilevel"/>
    <w:tmpl w:val="6832B85A"/>
    <w:lvl w:ilvl="0" w:tplc="BCC2D5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FA4483"/>
    <w:multiLevelType w:val="hybridMultilevel"/>
    <w:tmpl w:val="82929730"/>
    <w:lvl w:ilvl="0" w:tplc="71809EE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021DE3"/>
    <w:multiLevelType w:val="hybridMultilevel"/>
    <w:tmpl w:val="BFBE611E"/>
    <w:lvl w:ilvl="0" w:tplc="514C250A">
      <w:start w:val="1"/>
      <w:numFmt w:val="bullet"/>
      <w:lvlText w:val=""/>
      <w:lvlJc w:val="left"/>
      <w:pPr>
        <w:tabs>
          <w:tab w:val="num" w:pos="644"/>
        </w:tabs>
        <w:ind w:left="284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66B3C40"/>
    <w:multiLevelType w:val="hybridMultilevel"/>
    <w:tmpl w:val="FF5E59E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8967094"/>
    <w:multiLevelType w:val="hybridMultilevel"/>
    <w:tmpl w:val="421ED51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C95C5D"/>
    <w:multiLevelType w:val="hybridMultilevel"/>
    <w:tmpl w:val="702CB7F0"/>
    <w:lvl w:ilvl="0" w:tplc="BCC2D5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7793180">
    <w:abstractNumId w:val="10"/>
  </w:num>
  <w:num w:numId="2" w16cid:durableId="1309047265">
    <w:abstractNumId w:val="13"/>
  </w:num>
  <w:num w:numId="3" w16cid:durableId="863322762">
    <w:abstractNumId w:val="9"/>
  </w:num>
  <w:num w:numId="4" w16cid:durableId="794494258">
    <w:abstractNumId w:val="18"/>
  </w:num>
  <w:num w:numId="5" w16cid:durableId="203371750">
    <w:abstractNumId w:val="15"/>
  </w:num>
  <w:num w:numId="6" w16cid:durableId="639774982">
    <w:abstractNumId w:val="8"/>
  </w:num>
  <w:num w:numId="7" w16cid:durableId="2020159906">
    <w:abstractNumId w:val="3"/>
  </w:num>
  <w:num w:numId="8" w16cid:durableId="1541626926">
    <w:abstractNumId w:val="2"/>
  </w:num>
  <w:num w:numId="9" w16cid:durableId="1635521226">
    <w:abstractNumId w:val="1"/>
  </w:num>
  <w:num w:numId="10" w16cid:durableId="1206599432">
    <w:abstractNumId w:val="0"/>
  </w:num>
  <w:num w:numId="11" w16cid:durableId="1695959080">
    <w:abstractNumId w:val="7"/>
  </w:num>
  <w:num w:numId="12" w16cid:durableId="2012641901">
    <w:abstractNumId w:val="6"/>
  </w:num>
  <w:num w:numId="13" w16cid:durableId="2096128923">
    <w:abstractNumId w:val="5"/>
  </w:num>
  <w:num w:numId="14" w16cid:durableId="559024883">
    <w:abstractNumId w:val="4"/>
  </w:num>
  <w:num w:numId="15" w16cid:durableId="2126265249">
    <w:abstractNumId w:val="16"/>
  </w:num>
  <w:num w:numId="16" w16cid:durableId="1114249964">
    <w:abstractNumId w:val="17"/>
  </w:num>
  <w:num w:numId="17" w16cid:durableId="1057162372">
    <w:abstractNumId w:val="11"/>
  </w:num>
  <w:num w:numId="18" w16cid:durableId="301158278">
    <w:abstractNumId w:val="19"/>
  </w:num>
  <w:num w:numId="19" w16cid:durableId="1950354436">
    <w:abstractNumId w:val="13"/>
  </w:num>
  <w:num w:numId="20" w16cid:durableId="1430272505">
    <w:abstractNumId w:val="13"/>
  </w:num>
  <w:num w:numId="21" w16cid:durableId="334042060">
    <w:abstractNumId w:val="13"/>
  </w:num>
  <w:num w:numId="22" w16cid:durableId="601570501">
    <w:abstractNumId w:val="13"/>
  </w:num>
  <w:num w:numId="23" w16cid:durableId="467013488">
    <w:abstractNumId w:val="9"/>
  </w:num>
  <w:num w:numId="24" w16cid:durableId="210306941">
    <w:abstractNumId w:val="20"/>
  </w:num>
  <w:num w:numId="25" w16cid:durableId="1504973472">
    <w:abstractNumId w:val="14"/>
  </w:num>
  <w:num w:numId="26" w16cid:durableId="495609932">
    <w:abstractNumId w:val="12"/>
  </w:num>
  <w:num w:numId="27" w16cid:durableId="107512487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39"/>
    <w:rsid w:val="00060042"/>
    <w:rsid w:val="0008685D"/>
    <w:rsid w:val="00090860"/>
    <w:rsid w:val="000D4DCD"/>
    <w:rsid w:val="00112FD7"/>
    <w:rsid w:val="001206C8"/>
    <w:rsid w:val="00150ABD"/>
    <w:rsid w:val="00152D81"/>
    <w:rsid w:val="001946FC"/>
    <w:rsid w:val="00222466"/>
    <w:rsid w:val="00247254"/>
    <w:rsid w:val="0024753C"/>
    <w:rsid w:val="00251E1A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51414"/>
    <w:rsid w:val="00492B39"/>
    <w:rsid w:val="004E158A"/>
    <w:rsid w:val="00565C77"/>
    <w:rsid w:val="0056708E"/>
    <w:rsid w:val="005801E5"/>
    <w:rsid w:val="00590471"/>
    <w:rsid w:val="005D01FA"/>
    <w:rsid w:val="00605383"/>
    <w:rsid w:val="00653E17"/>
    <w:rsid w:val="00665F95"/>
    <w:rsid w:val="006A08E8"/>
    <w:rsid w:val="006D79A8"/>
    <w:rsid w:val="0072353B"/>
    <w:rsid w:val="007575B6"/>
    <w:rsid w:val="007721CF"/>
    <w:rsid w:val="007B3C81"/>
    <w:rsid w:val="007D67CA"/>
    <w:rsid w:val="007E668F"/>
    <w:rsid w:val="007F5B63"/>
    <w:rsid w:val="00803A0A"/>
    <w:rsid w:val="00846CB9"/>
    <w:rsid w:val="008566AA"/>
    <w:rsid w:val="0087626B"/>
    <w:rsid w:val="008A1E6E"/>
    <w:rsid w:val="008C024F"/>
    <w:rsid w:val="008C2CFC"/>
    <w:rsid w:val="00912DC8"/>
    <w:rsid w:val="00931CBE"/>
    <w:rsid w:val="009475DC"/>
    <w:rsid w:val="00967B93"/>
    <w:rsid w:val="009A52F9"/>
    <w:rsid w:val="009D090F"/>
    <w:rsid w:val="00A23EEC"/>
    <w:rsid w:val="00A31464"/>
    <w:rsid w:val="00A31B16"/>
    <w:rsid w:val="00A33613"/>
    <w:rsid w:val="00A45D56"/>
    <w:rsid w:val="00A47A8D"/>
    <w:rsid w:val="00AC6C7E"/>
    <w:rsid w:val="00AE4C45"/>
    <w:rsid w:val="00B0485F"/>
    <w:rsid w:val="00B34EBE"/>
    <w:rsid w:val="00B4158A"/>
    <w:rsid w:val="00B6466C"/>
    <w:rsid w:val="00B76703"/>
    <w:rsid w:val="00BB1B5D"/>
    <w:rsid w:val="00BC22C7"/>
    <w:rsid w:val="00BD195A"/>
    <w:rsid w:val="00C07240"/>
    <w:rsid w:val="00C14078"/>
    <w:rsid w:val="00CA16E3"/>
    <w:rsid w:val="00CE1E3D"/>
    <w:rsid w:val="00D0373F"/>
    <w:rsid w:val="00D053FA"/>
    <w:rsid w:val="00D34D35"/>
    <w:rsid w:val="00DC3F0A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24A3B8C"/>
  <w14:defaultImageDpi w14:val="96"/>
  <w15:docId w15:val="{B10F5022-DB53-4EC1-BF28-81240086A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155085\AppData\Roaming\Microsoft\Template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8AEEA2D813C4DCB88161E36B956D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F763B-DD55-494E-8005-A3960F25F2F7}"/>
      </w:docPartPr>
      <w:docPartBody>
        <w:p w:rsidR="00445419" w:rsidRDefault="007B2677">
          <w:pPr>
            <w:pStyle w:val="F8AEEA2D813C4DCB88161E36B956D213"/>
          </w:pPr>
          <w:r w:rsidRPr="00AC6C7E">
            <w:rPr>
              <w:lang w:bidi="es-ES"/>
            </w:rPr>
            <w:t>Experiencia</w:t>
          </w:r>
        </w:p>
      </w:docPartBody>
    </w:docPart>
    <w:docPart>
      <w:docPartPr>
        <w:name w:val="D9A6EE2BC6D045B6925193463EAC1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6F987-FA09-459A-A618-12D3450A0834}"/>
      </w:docPartPr>
      <w:docPartBody>
        <w:p w:rsidR="00445419" w:rsidRDefault="007B2677">
          <w:pPr>
            <w:pStyle w:val="D9A6EE2BC6D045B6925193463EAC1E64"/>
          </w:pPr>
          <w:r w:rsidRPr="00F20161">
            <w:t>Formación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A0A"/>
    <w:rsid w:val="00445419"/>
    <w:rsid w:val="00561190"/>
    <w:rsid w:val="007B2677"/>
    <w:rsid w:val="00A23EEC"/>
    <w:rsid w:val="00C6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8AEEA2D813C4DCB88161E36B956D213">
    <w:name w:val="F8AEEA2D813C4DCB88161E36B956D213"/>
  </w:style>
  <w:style w:type="paragraph" w:customStyle="1" w:styleId="D9A6EE2BC6D045B6925193463EAC1E64">
    <w:name w:val="D9A6EE2BC6D045B6925193463EAC1E64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1</TotalTime>
  <Pages>2</Pages>
  <Words>450</Words>
  <Characters>2479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LEISSA, MARCELO JAVIER</dc:creator>
  <cp:keywords/>
  <dc:description/>
  <cp:lastModifiedBy>LEISSA, MARCELO JAVIER</cp:lastModifiedBy>
  <cp:revision>2</cp:revision>
  <dcterms:created xsi:type="dcterms:W3CDTF">2025-01-09T17:20:00Z</dcterms:created>
  <dcterms:modified xsi:type="dcterms:W3CDTF">2025-01-09T17:20:00Z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SIP_Label_228ef38c-4357-49c8-b2ae-c9cdaf411188_Enabled">
    <vt:lpwstr>true</vt:lpwstr>
  </property>
  <property fmtid="{D5CDD505-2E9C-101B-9397-08002B2CF9AE}" pid="4" name="MSIP_Label_228ef38c-4357-49c8-b2ae-c9cdaf411188_SetDate">
    <vt:lpwstr>2022-08-19T19:21:14Z</vt:lpwstr>
  </property>
  <property fmtid="{D5CDD505-2E9C-101B-9397-08002B2CF9AE}" pid="5" name="MSIP_Label_228ef38c-4357-49c8-b2ae-c9cdaf411188_Method">
    <vt:lpwstr>Privileged</vt:lpwstr>
  </property>
  <property fmtid="{D5CDD505-2E9C-101B-9397-08002B2CF9AE}" pid="6" name="MSIP_Label_228ef38c-4357-49c8-b2ae-c9cdaf411188_Name">
    <vt:lpwstr>Personal</vt:lpwstr>
  </property>
  <property fmtid="{D5CDD505-2E9C-101B-9397-08002B2CF9AE}" pid="7" name="MSIP_Label_228ef38c-4357-49c8-b2ae-c9cdaf411188_SiteId">
    <vt:lpwstr>038018c3-616c-4b46-ad9b-aa9007f701b5</vt:lpwstr>
  </property>
  <property fmtid="{D5CDD505-2E9C-101B-9397-08002B2CF9AE}" pid="8" name="MSIP_Label_228ef38c-4357-49c8-b2ae-c9cdaf411188_ActionId">
    <vt:lpwstr>f23af3f3-e651-4e32-aa28-a9b0a3a1dbe3</vt:lpwstr>
  </property>
  <property fmtid="{D5CDD505-2E9C-101B-9397-08002B2CF9AE}" pid="9" name="MSIP_Label_228ef38c-4357-49c8-b2ae-c9cdaf411188_ContentBits">
    <vt:lpwstr>1</vt:lpwstr>
  </property>
</Properties>
</file>