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983"/>
      </w:tblGrid>
      <w:tr w:rsidR="003D1B71" w:rsidRPr="00CA16E3" w:rsidTr="004D1942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A07925" w:rsidRDefault="00A07925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  <w:noProof/>
                <w:lang w:val="es-AR" w:eastAsia="es-AR"/>
              </w:rPr>
            </w:pPr>
            <w:r>
              <w:rPr>
                <w:rFonts w:ascii="Times New Roman" w:hAnsi="Times New Roman" w:cs="Times New Roman"/>
                <w:noProof/>
                <w:lang w:val="es-AR" w:eastAsia="es-AR"/>
              </w:rPr>
              <w:drawing>
                <wp:inline distT="0" distB="0" distL="0" distR="0">
                  <wp:extent cx="1499870" cy="1896110"/>
                  <wp:effectExtent l="0" t="0" r="24130" b="0"/>
                  <wp:docPr id="5" name="Diagrama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983" w:type="dxa"/>
            <w:tcBorders>
              <w:bottom w:val="nil"/>
              <w:right w:val="single" w:sz="4" w:space="0" w:color="auto"/>
            </w:tcBorders>
          </w:tcPr>
          <w:p w:rsidR="003D1B71" w:rsidRPr="003D1E01" w:rsidRDefault="00A44C10" w:rsidP="00A44C10">
            <w:pPr>
              <w:pStyle w:val="Ttulo"/>
              <w:rPr>
                <w:rFonts w:asciiTheme="minorHAnsi" w:hAnsiTheme="minorHAnsi" w:cstheme="minorHAnsi"/>
              </w:rPr>
            </w:pPr>
            <w:r w:rsidRPr="003D1E01">
              <w:rPr>
                <w:rFonts w:asciiTheme="minorHAnsi" w:hAnsiTheme="minorHAnsi" w:cstheme="minorHAnsi"/>
              </w:rPr>
              <w:t>ROSAS</w:t>
            </w:r>
            <w:r w:rsidR="003D1B71" w:rsidRPr="003D1E01">
              <w:rPr>
                <w:rFonts w:asciiTheme="minorHAnsi" w:hAnsiTheme="minorHAnsi" w:cstheme="minorHAnsi"/>
                <w:lang w:bidi="es-ES"/>
              </w:rPr>
              <w:br/>
            </w:r>
            <w:r w:rsidRPr="003D1E01">
              <w:rPr>
                <w:rFonts w:asciiTheme="minorHAnsi" w:hAnsiTheme="minorHAnsi" w:cstheme="minorHAnsi"/>
              </w:rPr>
              <w:t>DANIELA BELEN</w:t>
            </w:r>
          </w:p>
        </w:tc>
      </w:tr>
      <w:tr w:rsidR="003D1B71" w:rsidRPr="00CA16E3" w:rsidTr="004D1942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 w:val="restart"/>
            <w:tcBorders>
              <w:bottom w:val="nil"/>
            </w:tcBorders>
            <w:vAlign w:val="bottom"/>
          </w:tcPr>
          <w:p w:rsidR="003D1B71" w:rsidRPr="003D1E01" w:rsidRDefault="00BE6A6A" w:rsidP="00F20161">
            <w:pPr>
              <w:pStyle w:val="Ttulo2"/>
              <w:rPr>
                <w:rFonts w:asciiTheme="minorHAnsi" w:hAnsiTheme="minorHAnsi" w:cstheme="minorHAnsi"/>
                <w:color w:val="2D587C" w:themeColor="accent5" w:themeShade="BF"/>
                <w:sz w:val="20"/>
              </w:rPr>
            </w:pPr>
            <w:r w:rsidRPr="003D1E01">
              <w:rPr>
                <w:rFonts w:asciiTheme="minorHAnsi" w:hAnsiTheme="minorHAnsi" w:cstheme="minorHAnsi"/>
                <w:color w:val="2D587C" w:themeColor="accent5" w:themeShade="BF"/>
                <w:sz w:val="20"/>
              </w:rPr>
              <w:t>EXPERIENCIA</w:t>
            </w: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2 AÑOS</w:t>
            </w:r>
          </w:p>
          <w:p w:rsidR="003D1B71" w:rsidRPr="003D1E01" w:rsidRDefault="00BE6A6A" w:rsidP="00A44C10">
            <w:pPr>
              <w:pStyle w:val="Fechas"/>
              <w:spacing w:line="216" w:lineRule="auto"/>
              <w:rPr>
                <w:rStyle w:val="Textoennegrita"/>
                <w:rFonts w:asciiTheme="minorHAnsi" w:eastAsia="Calibri" w:hAnsiTheme="minorHAnsi" w:cstheme="minorHAnsi"/>
                <w:b/>
                <w:sz w:val="20"/>
                <w:lang w:bidi="es-ES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EMPLEADA DOMESTICA</w:t>
            </w:r>
            <w:r w:rsidRPr="003D1E01">
              <w:rPr>
                <w:rStyle w:val="Textoennegrita"/>
                <w:rFonts w:asciiTheme="minorHAnsi" w:eastAsia="Calibri" w:hAnsiTheme="minorHAnsi" w:cstheme="minorHAnsi"/>
                <w:b/>
                <w:sz w:val="20"/>
                <w:lang w:bidi="es-ES"/>
              </w:rPr>
              <w:t xml:space="preserve"> </w:t>
            </w:r>
          </w:p>
          <w:p w:rsidR="00A44C10" w:rsidRPr="003D1E01" w:rsidRDefault="00A44C10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1 AÑO</w:t>
            </w: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 xml:space="preserve">COTILLÓN CARETAS: </w:t>
            </w:r>
            <w:r w:rsidR="003D1E01" w:rsidRPr="003D1E01">
              <w:rPr>
                <w:rFonts w:asciiTheme="minorHAnsi" w:hAnsiTheme="minorHAnsi" w:cstheme="minorHAnsi"/>
                <w:sz w:val="20"/>
              </w:rPr>
              <w:t>AYUDAR A CLIENTES CON SUS DUDAS Y ATENDER SU INQUIETUDES</w:t>
            </w:r>
          </w:p>
          <w:p w:rsidR="00A44C10" w:rsidRPr="003D1E01" w:rsidRDefault="00A44C10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1 AÑO</w:t>
            </w: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TIENDA DE ROPA “TU MISMO”: ATENCIÓN AL PÚBLICO, REPOSICIÓN Y ORDEN DE MERCADERÍA</w:t>
            </w:r>
          </w:p>
          <w:p w:rsidR="00A44C10" w:rsidRPr="003D1E01" w:rsidRDefault="00A44C10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6 MESES</w:t>
            </w: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GRANJA BENEDETTI: PANIFICACIÓN, (ESPECIALIDADES). SUPERVISOR</w:t>
            </w:r>
          </w:p>
          <w:p w:rsidR="00A44C10" w:rsidRPr="003D1E01" w:rsidRDefault="00A44C10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6 MESES</w:t>
            </w: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COLEGIO SAN JORGE: PROFESORA DE VIOLÍN</w:t>
            </w:r>
          </w:p>
          <w:p w:rsidR="00A44C10" w:rsidRPr="003D1E01" w:rsidRDefault="00A44C10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HOJUELAS CON MIEL: ADMINISTRACIÓN, PRESENTACIÓN PRESUPUESTOS, COBRANZAS, PAGOS A PROVEEDORES, COORDINACIÓN DE ENVÍOS, TRÁMITES BANCARIOS.</w:t>
            </w:r>
          </w:p>
          <w:p w:rsidR="00A44C10" w:rsidRPr="003D1E01" w:rsidRDefault="00A44C10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</w:p>
          <w:p w:rsidR="00A44C10" w:rsidRPr="003D1E01" w:rsidRDefault="00BE6A6A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  <w:r w:rsidRPr="003D1E01">
              <w:rPr>
                <w:rFonts w:asciiTheme="minorHAnsi" w:hAnsiTheme="minorHAnsi" w:cstheme="minorHAnsi"/>
                <w:sz w:val="20"/>
              </w:rPr>
              <w:t>PESCADERIA Y POLLERIA BELÉN: ATENCIÓN AL CLIENTE,</w:t>
            </w:r>
            <w:r w:rsidR="003D1E01" w:rsidRPr="003D1E01">
              <w:rPr>
                <w:rFonts w:asciiTheme="minorHAnsi" w:hAnsiTheme="minorHAnsi" w:cstheme="minorHAnsi"/>
                <w:sz w:val="20"/>
              </w:rPr>
              <w:t xml:space="preserve"> COBRANZA DE PRODUCTOS, CIERRE DIARIO DE CAJA,</w:t>
            </w:r>
            <w:r w:rsidRPr="003D1E01">
              <w:rPr>
                <w:rFonts w:asciiTheme="minorHAnsi" w:hAnsiTheme="minorHAnsi" w:cstheme="minorHAnsi"/>
                <w:sz w:val="20"/>
              </w:rPr>
              <w:t xml:space="preserve"> REPOSICIÓN DE MERCADERÍA, CONTROL DE STOCK, ACTUALIZACIÓN DE PRECIOS, PREPARACIÓN DE PRODUCTOS.</w:t>
            </w:r>
          </w:p>
          <w:p w:rsidR="00A44C10" w:rsidRPr="003D1E01" w:rsidRDefault="00A44C10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sz w:val="20"/>
              </w:rPr>
            </w:pPr>
          </w:p>
          <w:p w:rsidR="00A44C10" w:rsidRPr="003D1E01" w:rsidRDefault="00A44C10" w:rsidP="00A44C10">
            <w:pPr>
              <w:pStyle w:val="Fechas"/>
              <w:spacing w:line="216" w:lineRule="auto"/>
              <w:rPr>
                <w:rFonts w:asciiTheme="minorHAnsi" w:hAnsiTheme="minorHAnsi" w:cstheme="minorHAnsi"/>
                <w:color w:val="2D587C" w:themeColor="accent5" w:themeShade="BF"/>
                <w:sz w:val="20"/>
              </w:rPr>
            </w:pPr>
          </w:p>
          <w:p w:rsidR="00A44C10" w:rsidRPr="003D1E01" w:rsidRDefault="00BE6A6A" w:rsidP="00A44C10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  <w:t>ESTUDIOS</w:t>
            </w:r>
          </w:p>
          <w:p w:rsidR="00A44C10" w:rsidRPr="003D1E01" w:rsidRDefault="00A44C10" w:rsidP="00A44C10">
            <w:pPr>
              <w:rPr>
                <w:rFonts w:asciiTheme="minorHAnsi" w:hAnsiTheme="minorHAnsi" w:cstheme="minorHAnsi"/>
                <w:b/>
                <w:color w:val="953634"/>
                <w:sz w:val="20"/>
                <w:szCs w:val="20"/>
              </w:rPr>
            </w:pPr>
          </w:p>
          <w:p w:rsidR="00A44C10" w:rsidRPr="003D1E01" w:rsidRDefault="00BE6A6A" w:rsidP="00A44C10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3D1E01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NIVEL DE ESTUDIO: SECUNDARIO COMPLETO</w:t>
            </w:r>
          </w:p>
          <w:p w:rsidR="00A44C10" w:rsidRPr="003D1E01" w:rsidRDefault="00BE6A6A" w:rsidP="00A44C10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ORIENTACIÓN: AMBIENTE Y SALUD</w:t>
            </w:r>
          </w:p>
          <w:p w:rsidR="00A44C10" w:rsidRPr="003D1E01" w:rsidRDefault="00BE6A6A" w:rsidP="00A44C10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ESCUELA PUERTO ARGENTINO</w:t>
            </w:r>
          </w:p>
          <w:p w:rsidR="00A44C10" w:rsidRPr="003D1E01" w:rsidRDefault="00A44C10" w:rsidP="00A44C10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A44C10" w:rsidRPr="003D1E01" w:rsidRDefault="00BE6A6A" w:rsidP="00A44C10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3D1E01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TERCIARIO INCOMPLETO: 3ER AÑO CURSADO</w:t>
            </w:r>
          </w:p>
          <w:p w:rsidR="00A44C10" w:rsidRPr="003D1E01" w:rsidRDefault="00BE6A6A" w:rsidP="00A44C10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ORIENTACIÓN: PROFESORADO DE NIVEL INICIAL</w:t>
            </w:r>
          </w:p>
          <w:p w:rsidR="00A44C10" w:rsidRPr="003D1E01" w:rsidRDefault="00BE6A6A" w:rsidP="00A44C10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INSTITUTO SANTA MARÍA GORETTI</w:t>
            </w:r>
          </w:p>
          <w:p w:rsidR="00A44C10" w:rsidRPr="003D1E01" w:rsidRDefault="00A44C10" w:rsidP="00A44C10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A44C10" w:rsidRPr="003D1E01" w:rsidRDefault="00BE6A6A" w:rsidP="00A44C10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adjustRightInd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3D1E01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PROFESORADO DE VIOLÍN</w:t>
            </w:r>
          </w:p>
          <w:p w:rsidR="003D1B71" w:rsidRPr="003D1E01" w:rsidRDefault="00BE6A6A" w:rsidP="00A44C10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INSTITUTO CLAVE DE SOL (LUJAN DE CUYO)</w:t>
            </w:r>
          </w:p>
          <w:p w:rsidR="00BE6A6A" w:rsidRPr="003D1E01" w:rsidRDefault="00BE6A6A" w:rsidP="00A44C10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BE6A6A" w:rsidRPr="003D1E01" w:rsidRDefault="003D1E01" w:rsidP="00BE6A6A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  <w:t xml:space="preserve">HABILIDADES </w:t>
            </w:r>
            <w:r w:rsidR="00BE6A6A" w:rsidRPr="003D1E01"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  <w:t>EXTRAS</w:t>
            </w:r>
          </w:p>
          <w:p w:rsidR="00BE6A6A" w:rsidRPr="003D1E01" w:rsidRDefault="00BE6A6A" w:rsidP="00BE6A6A">
            <w:pPr>
              <w:rPr>
                <w:rFonts w:asciiTheme="minorHAnsi" w:hAnsiTheme="minorHAnsi" w:cstheme="minorHAnsi"/>
                <w:b/>
                <w:color w:val="953634"/>
                <w:sz w:val="20"/>
                <w:szCs w:val="20"/>
              </w:rPr>
            </w:pPr>
          </w:p>
          <w:p w:rsidR="00BE6A6A" w:rsidRPr="003D1E01" w:rsidRDefault="00BE6A6A" w:rsidP="00BE6A6A">
            <w:pPr>
              <w:pStyle w:val="Prrafodelista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color w:val="00000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Cs w:val="20"/>
              </w:rPr>
              <w:t xml:space="preserve">LICENCIA DE CONDUCIR CATEGORÍA B-1 </w:t>
            </w:r>
          </w:p>
          <w:p w:rsidR="00BE6A6A" w:rsidRPr="003D1E01" w:rsidRDefault="00BE6A6A" w:rsidP="00BE6A6A">
            <w:pPr>
              <w:pStyle w:val="Prrafodelista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color w:val="00000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Cs w:val="20"/>
              </w:rPr>
              <w:t>LICENCIA DE CONDUCIR CATEGORÍA E-1 (EN TRÁMITE)</w:t>
            </w:r>
          </w:p>
          <w:p w:rsidR="00BE6A6A" w:rsidRPr="003D1E01" w:rsidRDefault="00BE6A6A" w:rsidP="00BE6A6A">
            <w:pPr>
              <w:pStyle w:val="Prrafodelista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color w:val="00000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Cs w:val="20"/>
              </w:rPr>
              <w:t xml:space="preserve">MICROSOFT OFFICE (WORD, EXCEL, POWER POINT) </w:t>
            </w:r>
          </w:p>
          <w:p w:rsidR="00BE6A6A" w:rsidRPr="003D1E01" w:rsidRDefault="00BE6A6A" w:rsidP="00BE6A6A">
            <w:pPr>
              <w:pStyle w:val="Prrafodelista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color w:val="000000"/>
                <w:szCs w:val="20"/>
              </w:rPr>
            </w:pPr>
            <w:bookmarkStart w:id="0" w:name="_gjdgxs" w:colFirst="0" w:colLast="0"/>
            <w:bookmarkEnd w:id="0"/>
            <w:r w:rsidRPr="003D1E01">
              <w:rPr>
                <w:rFonts w:asciiTheme="minorHAnsi" w:hAnsiTheme="minorHAnsi" w:cstheme="minorHAnsi"/>
                <w:b/>
                <w:color w:val="000000"/>
                <w:szCs w:val="20"/>
              </w:rPr>
              <w:t>MANEJO DE REDES SOCIALES.</w:t>
            </w:r>
          </w:p>
          <w:p w:rsidR="00BE6A6A" w:rsidRPr="003D1E01" w:rsidRDefault="00BE6A6A" w:rsidP="00BE6A6A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BE6A6A" w:rsidRPr="003D1E01" w:rsidRDefault="003D1E01" w:rsidP="00A44C10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  <w:t>HABILIDADES PROFECIONALES</w:t>
            </w:r>
          </w:p>
          <w:p w:rsidR="003D1E01" w:rsidRPr="003D1E01" w:rsidRDefault="003D1E01" w:rsidP="003D1E01">
            <w:pPr>
              <w:pStyle w:val="Prrafodelista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color w:val="00000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Cs w:val="20"/>
              </w:rPr>
              <w:t>EXCELELENTE COMUNICACIÓN CON EL CLIENTE</w:t>
            </w:r>
          </w:p>
          <w:p w:rsidR="003D1E01" w:rsidRPr="003D1E01" w:rsidRDefault="003D1E01" w:rsidP="003D1E01">
            <w:pPr>
              <w:pStyle w:val="Prrafodelista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color w:val="00000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000000"/>
                <w:szCs w:val="20"/>
              </w:rPr>
              <w:t>TOLERANCIA, PACIENCIA Y HAMABILIDAD</w:t>
            </w:r>
          </w:p>
          <w:p w:rsidR="00636969" w:rsidRDefault="00636969" w:rsidP="003D1E01">
            <w:pPr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</w:pPr>
          </w:p>
          <w:p w:rsidR="003D1E01" w:rsidRPr="003D1E01" w:rsidRDefault="003D1E01" w:rsidP="00636969">
            <w:pPr>
              <w:rPr>
                <w:rFonts w:asciiTheme="minorHAnsi" w:hAnsiTheme="minorHAnsi" w:cstheme="minorHAnsi"/>
                <w:b/>
                <w:color w:val="000000"/>
                <w:szCs w:val="20"/>
              </w:rPr>
            </w:pPr>
            <w:r w:rsidRPr="003D1E01">
              <w:rPr>
                <w:rFonts w:asciiTheme="minorHAnsi" w:hAnsiTheme="minorHAnsi" w:cstheme="minorHAnsi"/>
                <w:b/>
                <w:color w:val="2D587C" w:themeColor="accent5" w:themeShade="BF"/>
                <w:sz w:val="20"/>
                <w:szCs w:val="20"/>
              </w:rPr>
              <w:t xml:space="preserve">OBJETIVO: 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PERTENECER A UN EQUIPO DE TRABAJO QUE ME PERMITA CRECER PROFECIONALMENTE, DANDO LO MEJOR DE M</w:t>
            </w:r>
            <w:r w:rsidR="0063696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Í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EN CADA OBJETIVO QUE SE PRESENTE.</w:t>
            </w:r>
            <w:bookmarkStart w:id="1" w:name="_GoBack"/>
            <w:bookmarkEnd w:id="1"/>
          </w:p>
        </w:tc>
      </w:tr>
      <w:tr w:rsidR="003D1B71" w:rsidRPr="00CA16E3" w:rsidTr="004D1942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983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4D1942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F8A0E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6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E6A6A" w:rsidRDefault="00A44C10" w:rsidP="004D1942">
            <w:pPr>
              <w:pStyle w:val="Informacin"/>
              <w:rPr>
                <w:color w:val="auto"/>
                <w:lang w:val="es-ES_tradnl"/>
              </w:rPr>
            </w:pPr>
            <w:r w:rsidRPr="00BE6A6A">
              <w:rPr>
                <w:color w:val="auto"/>
                <w:lang w:val="es-ES_tradnl"/>
              </w:rPr>
              <w:t>Bº Los Chañares, Manzana C- Casa 19, depto B – Lujan De Cuyo mza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983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4D1942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E6A6A" w:rsidRDefault="003D1B71" w:rsidP="00222466">
            <w:pPr>
              <w:pStyle w:val="Sinespaciado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983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4D1942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5F6B2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8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E6A6A" w:rsidRDefault="00DE581E" w:rsidP="00A44C10">
            <w:pPr>
              <w:pStyle w:val="Informacin"/>
              <w:rPr>
                <w:color w:val="auto"/>
                <w:lang w:val="es-ES_tradnl"/>
              </w:rPr>
            </w:pPr>
            <w:r>
              <w:rPr>
                <w:color w:val="auto"/>
                <w:lang w:val="es-ES_tradnl"/>
              </w:rPr>
              <w:t>2612053040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983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4D1942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BE6A6A" w:rsidRDefault="003D1B71" w:rsidP="00B6466C">
            <w:pPr>
              <w:pStyle w:val="Sinespaciado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983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4D1942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9A0882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20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E6A6A" w:rsidRDefault="00A44C10" w:rsidP="00A44C10">
            <w:pPr>
              <w:pStyle w:val="Informacin"/>
              <w:rPr>
                <w:color w:val="auto"/>
                <w:lang w:val="es-ES_tradnl"/>
              </w:rPr>
            </w:pPr>
            <w:r w:rsidRPr="00BE6A6A">
              <w:rPr>
                <w:color w:val="auto"/>
                <w:lang w:val="es-ES_tradnl"/>
              </w:rPr>
              <w:t>Rosasdanielabelen@gmail.com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983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4D1942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983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4D1942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983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B6A" w:rsidRDefault="00D55B6A" w:rsidP="00590471">
      <w:r>
        <w:separator/>
      </w:r>
    </w:p>
  </w:endnote>
  <w:endnote w:type="continuationSeparator" w:id="0">
    <w:p w:rsidR="00D55B6A" w:rsidRDefault="00D55B6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B6A" w:rsidRDefault="00D55B6A" w:rsidP="00590471">
      <w:r>
        <w:separator/>
      </w:r>
    </w:p>
  </w:footnote>
  <w:footnote w:type="continuationSeparator" w:id="0">
    <w:p w:rsidR="00D55B6A" w:rsidRDefault="00D55B6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CC2E3F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62107"/>
    <w:multiLevelType w:val="multilevel"/>
    <w:tmpl w:val="8A96479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A8341AA"/>
    <w:multiLevelType w:val="hybridMultilevel"/>
    <w:tmpl w:val="6AFE14C6"/>
    <w:lvl w:ilvl="0" w:tplc="0C96167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removePersonalInformation/>
  <w:removeDateAndTime/>
  <w:doNotDisplayPageBoundaries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C10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D1E01"/>
    <w:rsid w:val="003E73F9"/>
    <w:rsid w:val="004D1942"/>
    <w:rsid w:val="004E158A"/>
    <w:rsid w:val="00565C77"/>
    <w:rsid w:val="0056708E"/>
    <w:rsid w:val="005801E5"/>
    <w:rsid w:val="00590471"/>
    <w:rsid w:val="005D01FA"/>
    <w:rsid w:val="00636969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07925"/>
    <w:rsid w:val="00A31464"/>
    <w:rsid w:val="00A31B16"/>
    <w:rsid w:val="00A33613"/>
    <w:rsid w:val="00A44C10"/>
    <w:rsid w:val="00A47A8D"/>
    <w:rsid w:val="00AC6C7E"/>
    <w:rsid w:val="00B4158A"/>
    <w:rsid w:val="00B6466C"/>
    <w:rsid w:val="00BB1B5D"/>
    <w:rsid w:val="00BC22C7"/>
    <w:rsid w:val="00BD195A"/>
    <w:rsid w:val="00BE6A6A"/>
    <w:rsid w:val="00C07240"/>
    <w:rsid w:val="00C14078"/>
    <w:rsid w:val="00CA16E3"/>
    <w:rsid w:val="00CE1E3D"/>
    <w:rsid w:val="00D0373F"/>
    <w:rsid w:val="00D053FA"/>
    <w:rsid w:val="00D55B6A"/>
    <w:rsid w:val="00DC3F0A"/>
    <w:rsid w:val="00DE581E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ellita\AppData\Roaming\Microsoft\Templates\Curr&#237;culum%20v&#237;tae%20con%20esferas%20azules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994DBF-A5CD-4D96-860A-7AD178AF024E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843018D0-1DEC-42D3-9332-087ACADE92CD}">
      <dgm:prSet phldrT="[Texto]"/>
      <dgm:spPr/>
      <dgm:t>
        <a:bodyPr/>
        <a:lstStyle/>
        <a:p>
          <a:endParaRPr lang="es-ES"/>
        </a:p>
        <a:p>
          <a:endParaRPr lang="es-ES"/>
        </a:p>
        <a:p>
          <a:endParaRPr lang="es-ES"/>
        </a:p>
        <a:p>
          <a:endParaRPr lang="es-ES"/>
        </a:p>
        <a:p>
          <a:endParaRPr lang="es-ES"/>
        </a:p>
      </dgm:t>
    </dgm:pt>
    <dgm:pt modelId="{CC9C58C8-10D8-489C-A301-DCA9772631E5}" type="parTrans" cxnId="{BC862E8D-68EF-435B-B3E1-A837A60929B9}">
      <dgm:prSet/>
      <dgm:spPr/>
    </dgm:pt>
    <dgm:pt modelId="{7747E279-6FF6-47B0-A348-46CECFDB233E}" type="sibTrans" cxnId="{BC862E8D-68EF-435B-B3E1-A837A60929B9}">
      <dgm:prSet/>
      <dgm:spPr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endParaRPr lang="es-ES"/>
        </a:p>
      </dgm:t>
    </dgm:pt>
    <dgm:pt modelId="{D1721A77-E4CA-44BD-BA63-4A841FF2B2F7}" type="pres">
      <dgm:prSet presAssocID="{DE994DBF-A5CD-4D96-860A-7AD178AF024E}" presName="Name0" presStyleCnt="0">
        <dgm:presLayoutVars>
          <dgm:chMax val="7"/>
          <dgm:chPref val="7"/>
          <dgm:dir/>
        </dgm:presLayoutVars>
      </dgm:prSet>
      <dgm:spPr/>
    </dgm:pt>
    <dgm:pt modelId="{3853E09D-5D48-4C8F-97D3-4CD8C32E8753}" type="pres">
      <dgm:prSet presAssocID="{DE994DBF-A5CD-4D96-860A-7AD178AF024E}" presName="Name1" presStyleCnt="0"/>
      <dgm:spPr/>
    </dgm:pt>
    <dgm:pt modelId="{543A33DB-CAB7-40CD-924D-3948051B7BFD}" type="pres">
      <dgm:prSet presAssocID="{7747E279-6FF6-47B0-A348-46CECFDB233E}" presName="picture_1" presStyleCnt="0"/>
      <dgm:spPr/>
    </dgm:pt>
    <dgm:pt modelId="{36307DF4-CEF1-4046-A6F4-7E04CDADCEA8}" type="pres">
      <dgm:prSet presAssocID="{7747E279-6FF6-47B0-A348-46CECFDB233E}" presName="pictureRepeatNode" presStyleLbl="alignImgPlace1" presStyleIdx="0" presStyleCnt="1" custScaleX="200000" custScaleY="207790"/>
      <dgm:spPr/>
    </dgm:pt>
    <dgm:pt modelId="{7A96C5F4-2933-459B-8CC5-B2AB945F0583}" type="pres">
      <dgm:prSet presAssocID="{843018D0-1DEC-42D3-9332-087ACADE92CD}" presName="text_1" presStyleLbl="node1" presStyleIdx="0" presStyleCnt="0" custFlipHor="1" custScaleX="50285" custScaleY="81019" custLinFactX="400000" custLinFactY="90781" custLinFactNeighborX="431798" custLinFactNeighborY="100000">
        <dgm:presLayoutVars>
          <dgm:bulletEnabled val="1"/>
        </dgm:presLayoutVars>
      </dgm:prSet>
      <dgm:spPr/>
    </dgm:pt>
  </dgm:ptLst>
  <dgm:cxnLst>
    <dgm:cxn modelId="{E5AEDFBE-8ED5-478C-9F2E-714DE416994F}" type="presOf" srcId="{DE994DBF-A5CD-4D96-860A-7AD178AF024E}" destId="{D1721A77-E4CA-44BD-BA63-4A841FF2B2F7}" srcOrd="0" destOrd="0" presId="urn:microsoft.com/office/officeart/2008/layout/CircularPictureCallout"/>
    <dgm:cxn modelId="{06BFDF66-65AE-4D13-A52E-B3778B8ECAFB}" type="presOf" srcId="{7747E279-6FF6-47B0-A348-46CECFDB233E}" destId="{36307DF4-CEF1-4046-A6F4-7E04CDADCEA8}" srcOrd="0" destOrd="0" presId="urn:microsoft.com/office/officeart/2008/layout/CircularPictureCallout"/>
    <dgm:cxn modelId="{058BA41E-0B49-46B2-AFB0-629B01A33232}" type="presOf" srcId="{843018D0-1DEC-42D3-9332-087ACADE92CD}" destId="{7A96C5F4-2933-459B-8CC5-B2AB945F0583}" srcOrd="0" destOrd="0" presId="urn:microsoft.com/office/officeart/2008/layout/CircularPictureCallout"/>
    <dgm:cxn modelId="{BC862E8D-68EF-435B-B3E1-A837A60929B9}" srcId="{DE994DBF-A5CD-4D96-860A-7AD178AF024E}" destId="{843018D0-1DEC-42D3-9332-087ACADE92CD}" srcOrd="0" destOrd="0" parTransId="{CC9C58C8-10D8-489C-A301-DCA9772631E5}" sibTransId="{7747E279-6FF6-47B0-A348-46CECFDB233E}"/>
    <dgm:cxn modelId="{A9CFA11F-47B3-4A04-818D-D9CCEDB8F981}" type="presParOf" srcId="{D1721A77-E4CA-44BD-BA63-4A841FF2B2F7}" destId="{3853E09D-5D48-4C8F-97D3-4CD8C32E8753}" srcOrd="0" destOrd="0" presId="urn:microsoft.com/office/officeart/2008/layout/CircularPictureCallout"/>
    <dgm:cxn modelId="{484DE560-1650-4424-A518-BFF2B06784A8}" type="presParOf" srcId="{3853E09D-5D48-4C8F-97D3-4CD8C32E8753}" destId="{543A33DB-CAB7-40CD-924D-3948051B7BFD}" srcOrd="0" destOrd="0" presId="urn:microsoft.com/office/officeart/2008/layout/CircularPictureCallout"/>
    <dgm:cxn modelId="{79C1967E-4E20-4433-B7C2-807C7C73B7E7}" type="presParOf" srcId="{543A33DB-CAB7-40CD-924D-3948051B7BFD}" destId="{36307DF4-CEF1-4046-A6F4-7E04CDADCEA8}" srcOrd="0" destOrd="0" presId="urn:microsoft.com/office/officeart/2008/layout/CircularPictureCallout"/>
    <dgm:cxn modelId="{06C1F7EB-3343-43A1-AD14-BACB8410A8CF}" type="presParOf" srcId="{3853E09D-5D48-4C8F-97D3-4CD8C32E8753}" destId="{7A96C5F4-2933-459B-8CC5-B2AB945F0583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307DF4-CEF1-4046-A6F4-7E04CDADCEA8}">
      <dsp:nvSpPr>
        <dsp:cNvPr id="0" name=""/>
        <dsp:cNvSpPr/>
      </dsp:nvSpPr>
      <dsp:spPr>
        <a:xfrm>
          <a:off x="0" y="168910"/>
          <a:ext cx="1499870" cy="1558289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96C5F4-2933-459B-8CC5-B2AB945F0583}">
      <dsp:nvSpPr>
        <dsp:cNvPr id="0" name=""/>
        <dsp:cNvSpPr/>
      </dsp:nvSpPr>
      <dsp:spPr>
        <a:xfrm flipH="1">
          <a:off x="1258522" y="1466931"/>
          <a:ext cx="241347" cy="200504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1258522" y="1466931"/>
        <a:ext cx="241347" cy="2005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</Pages>
  <Words>237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2024-06-24T20:42:00Z</dcterms:created>
  <dcterms:modified xsi:type="dcterms:W3CDTF">2024-06-24T22:36:00Z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