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30"/>
        <w:gridCol w:w="4410"/>
        <w:gridCol w:w="270"/>
        <w:gridCol w:w="4616"/>
      </w:tblGrid>
      <w:tr w:rsidR="008D4C89" w:rsidTr="00E44C87">
        <w:trPr>
          <w:trHeight w:val="4977"/>
        </w:trPr>
        <w:tc>
          <w:tcPr>
            <w:tcW w:w="5040" w:type="dxa"/>
            <w:gridSpan w:val="2"/>
            <w:shd w:val="clear" w:color="auto" w:fill="FFD395" w:themeFill="accent3" w:themeFillTint="66"/>
            <w:tcMar>
              <w:left w:w="288" w:type="dxa"/>
            </w:tcMar>
          </w:tcPr>
          <w:p w:rsidR="008D4C89" w:rsidRDefault="004C2330" w:rsidP="00BD7651">
            <w:r>
              <w:rPr>
                <w:noProof/>
                <w:lang w:val="es-AR" w:eastAsia="es-AR"/>
              </w:rPr>
              <w:drawing>
                <wp:inline distT="0" distB="0" distL="0" distR="0">
                  <wp:extent cx="2746015" cy="2528515"/>
                  <wp:effectExtent l="0" t="0" r="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31115_213319_10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1" t="11945" r="49359" b="58540"/>
                          <a:stretch/>
                        </pic:blipFill>
                        <pic:spPr bwMode="auto">
                          <a:xfrm>
                            <a:off x="0" y="0"/>
                            <a:ext cx="2759556" cy="2540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vMerge w:val="restart"/>
          </w:tcPr>
          <w:p w:rsidR="008D4C89" w:rsidRDefault="008D4C89" w:rsidP="008064DE"/>
        </w:tc>
        <w:tc>
          <w:tcPr>
            <w:tcW w:w="4616" w:type="dxa"/>
            <w:vMerge w:val="restart"/>
            <w:shd w:val="clear" w:color="auto" w:fill="F0F5CF" w:themeFill="accent2" w:themeFillTint="33"/>
          </w:tcPr>
          <w:p w:rsidR="008D4C89" w:rsidRDefault="00202CC3" w:rsidP="003C3388">
            <w:r>
              <w:t xml:space="preserve">Soy estudiante </w:t>
            </w:r>
            <w:r w:rsidR="007D0E1E">
              <w:t>de veterinaria</w:t>
            </w:r>
            <w:r w:rsidR="006B76D9">
              <w:t>, tengo 34</w:t>
            </w:r>
            <w:r>
              <w:t xml:space="preserve"> años. Actualmente me encuentro</w:t>
            </w:r>
            <w:r w:rsidR="007D0E1E">
              <w:t xml:space="preserve"> rindiendo las últimas materias.</w:t>
            </w:r>
          </w:p>
          <w:sdt>
            <w:sdtPr>
              <w:rPr>
                <w:b w:val="0"/>
              </w:rPr>
              <w:id w:val="-1359042588"/>
              <w:placeholder>
                <w:docPart w:val="121FD9A0008147E18FBBDFA8357D3013"/>
              </w:placeholder>
              <w:temporary/>
              <w:showingPlcHdr/>
              <w15:appearance w15:val="hidden"/>
            </w:sdtPr>
            <w:sdtEndPr/>
            <w:sdtContent>
              <w:p w:rsidR="008D4C89" w:rsidRPr="00B72D6F" w:rsidRDefault="008D4C89" w:rsidP="00B72D6F">
                <w:pPr>
                  <w:pStyle w:val="Ttulo1"/>
                  <w:rPr>
                    <w:b w:val="0"/>
                  </w:rPr>
                </w:pPr>
                <w:r w:rsidRPr="00B72D6F">
                  <w:rPr>
                    <w:rStyle w:val="Ttulo1Car"/>
                    <w:b/>
                    <w:lang w:bidi="es-ES"/>
                  </w:rPr>
                  <w:t>Experiencia</w:t>
                </w:r>
              </w:p>
            </w:sdtContent>
          </w:sdt>
          <w:p w:rsidR="008C31E2" w:rsidRDefault="008C31E2" w:rsidP="008064DE">
            <w:pPr>
              <w:pStyle w:val="Puesto1"/>
            </w:pPr>
            <w:r>
              <w:t>Atención al público en heladerías y librería</w:t>
            </w:r>
          </w:p>
          <w:p w:rsidR="008D4C89" w:rsidRPr="008C31E2" w:rsidRDefault="008C31E2" w:rsidP="008064DE">
            <w:pPr>
              <w:pStyle w:val="Fechasdetrabajo"/>
              <w:rPr>
                <w:sz w:val="24"/>
                <w:szCs w:val="24"/>
              </w:rPr>
            </w:pPr>
            <w:r w:rsidRPr="008C31E2">
              <w:rPr>
                <w:sz w:val="24"/>
                <w:szCs w:val="24"/>
              </w:rPr>
              <w:t>Pasantías en veterinaria Estrada</w:t>
            </w:r>
          </w:p>
          <w:p w:rsidR="008C31E2" w:rsidRDefault="008C31E2" w:rsidP="008C31E2">
            <w:pPr>
              <w:pStyle w:val="Puesto1"/>
            </w:pPr>
            <w:r>
              <w:t xml:space="preserve"> 2 meses como auxiliar: cuidado de los internados, toma de constantes fisiológicas, preparado de sueros, tomas de muestras de sangre, canalización, colocación de inyecciones y administración de medicación vía endovenosa y oral, cálculo de dosis.</w:t>
            </w:r>
          </w:p>
          <w:sdt>
            <w:sdtPr>
              <w:id w:val="1049110328"/>
              <w:placeholder>
                <w:docPart w:val="6EF2329427994032B494E8B02272B333"/>
              </w:placeholder>
              <w:temporary/>
              <w:showingPlcHdr/>
              <w15:appearance w15:val="hidden"/>
            </w:sdtPr>
            <w:sdtEndPr/>
            <w:sdtContent>
              <w:p w:rsidR="008C31E2" w:rsidRDefault="008C31E2" w:rsidP="008C31E2">
                <w:pPr>
                  <w:pStyle w:val="Ttulo1"/>
                  <w:rPr>
                    <w:rFonts w:asciiTheme="minorHAnsi" w:eastAsiaTheme="minorHAnsi" w:hAnsiTheme="minorHAnsi" w:cstheme="minorBidi"/>
                    <w:b w:val="0"/>
                    <w:sz w:val="22"/>
                    <w:szCs w:val="22"/>
                  </w:rPr>
                </w:pPr>
                <w:r w:rsidRPr="008064DE">
                  <w:rPr>
                    <w:lang w:bidi="es-ES"/>
                  </w:rPr>
                  <w:t>Formación</w:t>
                </w:r>
              </w:p>
            </w:sdtContent>
          </w:sdt>
          <w:p w:rsidR="007D0E1E" w:rsidRDefault="00202CC3" w:rsidP="006B5833">
            <w:pPr>
              <w:pStyle w:val="Fechasdetrabajo"/>
              <w:rPr>
                <w:sz w:val="24"/>
                <w:szCs w:val="24"/>
                <w:lang w:bidi="es-ES"/>
              </w:rPr>
            </w:pPr>
            <w:r w:rsidRPr="008C31E2">
              <w:rPr>
                <w:sz w:val="24"/>
                <w:szCs w:val="24"/>
              </w:rPr>
              <w:t>Veterinaria - Universidad Juan Agustín Maza</w:t>
            </w:r>
            <w:r w:rsidR="007D0E1E">
              <w:rPr>
                <w:sz w:val="24"/>
                <w:szCs w:val="24"/>
                <w:lang w:bidi="es-ES"/>
              </w:rPr>
              <w:t xml:space="preserve">- Cursado </w:t>
            </w:r>
            <w:r w:rsidR="006B76D9">
              <w:rPr>
                <w:sz w:val="24"/>
                <w:szCs w:val="24"/>
                <w:lang w:bidi="es-ES"/>
              </w:rPr>
              <w:t xml:space="preserve">completo (pendiente de rendir 8 </w:t>
            </w:r>
            <w:r w:rsidR="007D0E1E">
              <w:rPr>
                <w:sz w:val="24"/>
                <w:szCs w:val="24"/>
                <w:lang w:bidi="es-ES"/>
              </w:rPr>
              <w:t>materias)</w:t>
            </w:r>
          </w:p>
          <w:p w:rsidR="00FE1902" w:rsidRPr="00FE1902" w:rsidRDefault="00FE1902" w:rsidP="00B60B29">
            <w:pPr>
              <w:rPr>
                <w:rFonts w:asciiTheme="majorHAnsi" w:hAnsiTheme="majorHAnsi"/>
                <w:b/>
                <w:sz w:val="40"/>
                <w:szCs w:val="40"/>
              </w:rPr>
            </w:pPr>
            <w:r w:rsidRPr="00FE1902">
              <w:rPr>
                <w:rFonts w:asciiTheme="majorHAnsi" w:hAnsiTheme="majorHAnsi"/>
                <w:b/>
                <w:sz w:val="40"/>
                <w:szCs w:val="40"/>
              </w:rPr>
              <w:t>Disponibilidad Horaria</w:t>
            </w:r>
          </w:p>
          <w:p w:rsidR="00FE1902" w:rsidRDefault="00B60B29" w:rsidP="00C73E89">
            <w:r>
              <w:t xml:space="preserve"> </w:t>
            </w:r>
            <w:r w:rsidR="007D0E1E">
              <w:t>-</w:t>
            </w:r>
            <w:r w:rsidR="00C73E89">
              <w:t>Full time</w:t>
            </w:r>
          </w:p>
          <w:p w:rsidR="0055755E" w:rsidRDefault="0055755E" w:rsidP="00BA5EA8"/>
          <w:p w:rsidR="00C73E89" w:rsidRDefault="00C73E89" w:rsidP="00BA5EA8">
            <w:pPr>
              <w:rPr>
                <w:sz w:val="28"/>
                <w:szCs w:val="28"/>
              </w:rPr>
            </w:pPr>
          </w:p>
          <w:p w:rsidR="00C73E89" w:rsidRDefault="00C73E89" w:rsidP="00BA5EA8">
            <w:pPr>
              <w:rPr>
                <w:sz w:val="28"/>
                <w:szCs w:val="28"/>
              </w:rPr>
            </w:pPr>
          </w:p>
          <w:p w:rsidR="00C73E89" w:rsidRDefault="00C73E89" w:rsidP="00BA5EA8">
            <w:pPr>
              <w:rPr>
                <w:sz w:val="28"/>
                <w:szCs w:val="28"/>
              </w:rPr>
            </w:pPr>
          </w:p>
          <w:p w:rsidR="00C73E89" w:rsidRDefault="00C73E89" w:rsidP="00BA5EA8">
            <w:pPr>
              <w:rPr>
                <w:sz w:val="28"/>
                <w:szCs w:val="28"/>
              </w:rPr>
            </w:pPr>
          </w:p>
          <w:p w:rsidR="00C73E89" w:rsidRDefault="00C73E89" w:rsidP="00BA5EA8">
            <w:pPr>
              <w:rPr>
                <w:sz w:val="28"/>
                <w:szCs w:val="28"/>
              </w:rPr>
            </w:pPr>
          </w:p>
          <w:p w:rsidR="0055755E" w:rsidRPr="0055755E" w:rsidRDefault="0055755E" w:rsidP="00BA5E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-Licencia de conducir B2, movilidad propia</w:t>
            </w:r>
          </w:p>
        </w:tc>
      </w:tr>
      <w:tr w:rsidR="008D4C89" w:rsidTr="00E44C87">
        <w:trPr>
          <w:trHeight w:val="1863"/>
        </w:trPr>
        <w:tc>
          <w:tcPr>
            <w:tcW w:w="5040" w:type="dxa"/>
            <w:gridSpan w:val="2"/>
            <w:tcMar>
              <w:left w:w="288" w:type="dxa"/>
            </w:tcMar>
          </w:tcPr>
          <w:p w:rsidR="008D4C89" w:rsidRDefault="00202CC3" w:rsidP="00BD7651">
            <w:pPr>
              <w:pStyle w:val="Puesto"/>
            </w:pPr>
            <w:r>
              <w:t>Sandra</w:t>
            </w:r>
          </w:p>
          <w:p w:rsidR="008D4C89" w:rsidRDefault="00202CC3" w:rsidP="00202CC3">
            <w:pPr>
              <w:pStyle w:val="Puesto"/>
              <w:rPr>
                <w:noProof/>
              </w:rPr>
            </w:pPr>
            <w:r>
              <w:t>Odorico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792"/>
        </w:trPr>
        <w:tc>
          <w:tcPr>
            <w:tcW w:w="5040" w:type="dxa"/>
            <w:gridSpan w:val="2"/>
            <w:tcMar>
              <w:left w:w="288" w:type="dxa"/>
            </w:tcMar>
          </w:tcPr>
          <w:p w:rsidR="008D4C89" w:rsidRPr="00BD7651" w:rsidRDefault="00202CC3" w:rsidP="00202CC3">
            <w:pPr>
              <w:pStyle w:val="Puesto"/>
              <w:rPr>
                <w:lang w:val="en-US"/>
              </w:rPr>
            </w:pPr>
            <w:proofErr w:type="spellStart"/>
            <w:r>
              <w:t>Estudiante</w:t>
            </w:r>
            <w:proofErr w:type="spellEnd"/>
            <w:r>
              <w:t xml:space="preserve"> </w:t>
            </w:r>
            <w:proofErr w:type="spellStart"/>
            <w:r>
              <w:t>Veterinaria</w:t>
            </w:r>
            <w:proofErr w:type="spellEnd"/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152"/>
        </w:trPr>
        <w:tc>
          <w:tcPr>
            <w:tcW w:w="63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AR" w:eastAsia="es-AR"/>
              </w:rPr>
              <w:drawing>
                <wp:inline distT="0" distB="0" distL="0" distR="0" wp14:anchorId="770DEF83" wp14:editId="6CAA62CF">
                  <wp:extent cx="190500" cy="190500"/>
                  <wp:effectExtent l="0" t="0" r="0" b="0"/>
                  <wp:docPr id="29" name="Gráfico 23" descr="Icono de teléfon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55993-40E7-4C4B-8201-13AD2536E2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áfico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55993-40E7-4C4B-8201-13AD2536E2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>
              <w:left w:w="216" w:type="dxa"/>
            </w:tcMar>
            <w:vAlign w:val="center"/>
          </w:tcPr>
          <w:sdt>
            <w:sdtPr>
              <w:id w:val="1111563247"/>
              <w:placeholder>
                <w:docPart w:val="85FC0C8D344E4868B2FED8770F5D62A4"/>
              </w:placeholder>
              <w:temporary/>
              <w:showingPlcHdr/>
              <w15:appearance w15:val="hidden"/>
            </w:sdtPr>
            <w:sdtEndPr/>
            <w:sdtContent>
              <w:p w:rsidR="008D4C89" w:rsidRDefault="008D4C89" w:rsidP="008D4C89">
                <w:pPr>
                  <w:pStyle w:val="Informacindecontacto0"/>
                </w:pPr>
                <w:r w:rsidRPr="008D4C89">
                  <w:rPr>
                    <w:rStyle w:val="Ttulo2Car"/>
                    <w:lang w:bidi="es-ES"/>
                  </w:rPr>
                  <w:t>Teléfono:</w:t>
                </w:r>
              </w:p>
            </w:sdtContent>
          </w:sdt>
          <w:p w:rsidR="008D4C89" w:rsidRDefault="00202CC3" w:rsidP="00202CC3">
            <w:r>
              <w:t>2613623790</w:t>
            </w:r>
            <w:r w:rsidR="006B76D9">
              <w:t xml:space="preserve"> (enviar </w:t>
            </w:r>
            <w:proofErr w:type="spellStart"/>
            <w:r w:rsidR="006B76D9">
              <w:t>whatsapp</w:t>
            </w:r>
            <w:proofErr w:type="spellEnd"/>
            <w:r w:rsidR="006B76D9">
              <w:t xml:space="preserve"> antes de llamar</w:t>
            </w:r>
            <w:bookmarkStart w:id="0" w:name="_GoBack"/>
            <w:bookmarkEnd w:id="0"/>
            <w:r w:rsidR="006B76D9">
              <w:t>)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152"/>
        </w:trPr>
        <w:tc>
          <w:tcPr>
            <w:tcW w:w="630" w:type="dxa"/>
            <w:vAlign w:val="center"/>
          </w:tcPr>
          <w:p w:rsidR="008D4C89" w:rsidRDefault="008D4C89" w:rsidP="00BD7651">
            <w:pPr>
              <w:jc w:val="center"/>
            </w:pPr>
            <w:r w:rsidRPr="00F4731D">
              <w:rPr>
                <w:noProof/>
                <w:lang w:val="es-AR" w:eastAsia="es-AR"/>
              </w:rPr>
              <w:drawing>
                <wp:inline distT="0" distB="0" distL="0" distR="0" wp14:anchorId="5F9D8088" wp14:editId="3858B973">
                  <wp:extent cx="220980" cy="220980"/>
                  <wp:effectExtent l="0" t="0" r="7620" b="7620"/>
                  <wp:docPr id="31" name="Gráfico 27" descr="Icono símbolo arrob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42E5E-54F3-4EEC-BC04-0316892CC1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áfico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42E5E-54F3-4EEC-BC04-0316892CC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>
              <w:left w:w="216" w:type="dxa"/>
            </w:tcMar>
            <w:vAlign w:val="center"/>
          </w:tcPr>
          <w:sdt>
            <w:sdtPr>
              <w:id w:val="-240260293"/>
              <w:placeholder>
                <w:docPart w:val="1BDBC85743CD40F58CCB8AADF6F317F7"/>
              </w:placeholder>
              <w:temporary/>
              <w:showingPlcHdr/>
              <w15:appearance w15:val="hidden"/>
            </w:sdtPr>
            <w:sdtEndPr/>
            <w:sdtContent>
              <w:p w:rsidR="008D4C89" w:rsidRDefault="008D4C89" w:rsidP="008D4C89">
                <w:pPr>
                  <w:pStyle w:val="Informacindecontacto0"/>
                </w:pPr>
                <w:r w:rsidRPr="008D4C89">
                  <w:rPr>
                    <w:rStyle w:val="Ttulo2Car"/>
                    <w:lang w:bidi="es-ES"/>
                  </w:rPr>
                  <w:t>Correo electrónico:</w:t>
                </w:r>
              </w:p>
            </w:sdtContent>
          </w:sdt>
          <w:p w:rsidR="008D4C89" w:rsidRDefault="0030180F" w:rsidP="00202CC3">
            <w:hyperlink r:id="rId16" w:history="1">
              <w:r w:rsidR="00202CC3" w:rsidRPr="004B354F">
                <w:rPr>
                  <w:rStyle w:val="Hipervnculo"/>
                </w:rPr>
                <w:t>sandraodorico@hotmail.com</w:t>
              </w:r>
            </w:hyperlink>
          </w:p>
          <w:p w:rsidR="00202CC3" w:rsidRPr="00B72D6F" w:rsidRDefault="00202CC3" w:rsidP="00202CC3">
            <w:pPr>
              <w:rPr>
                <w:rStyle w:val="Hipervnculo"/>
              </w:rPr>
            </w:pPr>
            <w:r>
              <w:t>sandraodorico27@gmail.com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350"/>
        </w:trPr>
        <w:tc>
          <w:tcPr>
            <w:tcW w:w="630" w:type="dxa"/>
            <w:vAlign w:val="center"/>
          </w:tcPr>
          <w:p w:rsidR="008D4C89" w:rsidRDefault="00202CC3" w:rsidP="00BD7651">
            <w:pPr>
              <w:jc w:val="center"/>
            </w:pPr>
            <w:r w:rsidRPr="00F4731D">
              <w:rPr>
                <w:noProof/>
                <w:lang w:val="es-AR" w:eastAsia="es-AR"/>
              </w:rPr>
              <w:drawing>
                <wp:inline distT="0" distB="0" distL="0" distR="0" wp14:anchorId="148936AA" wp14:editId="6F02DE56">
                  <wp:extent cx="198120" cy="198120"/>
                  <wp:effectExtent l="0" t="0" r="0" b="0"/>
                  <wp:docPr id="41" name="Gráfico 33" descr="Icono de ubicació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D1AB98-93C4-4F44-B930-D4A4201E62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áfico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D1AB98-93C4-4F44-B930-D4A4201E62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Mar>
              <w:left w:w="216" w:type="dxa"/>
            </w:tcMar>
            <w:vAlign w:val="center"/>
          </w:tcPr>
          <w:sdt>
            <w:sdtPr>
              <w:id w:val="1078949321"/>
              <w:placeholder>
                <w:docPart w:val="21FC8623FFAB4076AFBB5D3BB50B0654"/>
              </w:placeholder>
              <w:temporary/>
              <w:showingPlcHdr/>
              <w15:appearance w15:val="hidden"/>
            </w:sdtPr>
            <w:sdtEndPr/>
            <w:sdtContent>
              <w:p w:rsidR="00202CC3" w:rsidRDefault="00202CC3" w:rsidP="00202CC3">
                <w:pPr>
                  <w:pStyle w:val="Informacindecontacto0"/>
                </w:pPr>
                <w:r w:rsidRPr="008D4C89">
                  <w:rPr>
                    <w:rStyle w:val="Ttulo2Car"/>
                    <w:lang w:bidi="es-ES"/>
                  </w:rPr>
                  <w:t>Dirección</w:t>
                </w:r>
              </w:p>
            </w:sdtContent>
          </w:sdt>
          <w:p w:rsidR="00202CC3" w:rsidRDefault="00202CC3" w:rsidP="00202CC3">
            <w:pPr>
              <w:pStyle w:val="Informacindecontacto"/>
            </w:pPr>
          </w:p>
          <w:p w:rsidR="00202CC3" w:rsidRDefault="00202CC3" w:rsidP="00202CC3">
            <w:pPr>
              <w:pStyle w:val="Informacindecontacto"/>
            </w:pPr>
            <w:r>
              <w:t xml:space="preserve">Barrio Aires del </w:t>
            </w:r>
            <w:proofErr w:type="spellStart"/>
            <w:r>
              <w:t>libertador</w:t>
            </w:r>
            <w:proofErr w:type="spellEnd"/>
          </w:p>
          <w:p w:rsidR="00202CC3" w:rsidRDefault="00202CC3" w:rsidP="00202CC3">
            <w:pPr>
              <w:pStyle w:val="Informacindecontacto"/>
            </w:pPr>
            <w:r>
              <w:t>M “B” C “1”</w:t>
            </w:r>
          </w:p>
          <w:p w:rsidR="00202CC3" w:rsidRDefault="00202CC3" w:rsidP="00202CC3">
            <w:pPr>
              <w:pStyle w:val="Informacindecontacto"/>
            </w:pPr>
            <w:proofErr w:type="spellStart"/>
            <w:r>
              <w:t>Perdriel</w:t>
            </w:r>
            <w:proofErr w:type="spellEnd"/>
          </w:p>
          <w:p w:rsidR="008D4C89" w:rsidRDefault="00202CC3" w:rsidP="00202CC3">
            <w:pPr>
              <w:pStyle w:val="Informacindecontacto0"/>
            </w:pPr>
            <w:r>
              <w:t>Luján de Cuyo - Mendoza</w:t>
            </w: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296"/>
        </w:trPr>
        <w:tc>
          <w:tcPr>
            <w:tcW w:w="630" w:type="dxa"/>
            <w:vAlign w:val="center"/>
          </w:tcPr>
          <w:p w:rsidR="008D4C89" w:rsidRDefault="008D4C89" w:rsidP="00BD7651">
            <w:pPr>
              <w:jc w:val="center"/>
            </w:pPr>
          </w:p>
        </w:tc>
        <w:tc>
          <w:tcPr>
            <w:tcW w:w="4410" w:type="dxa"/>
            <w:vMerge w:val="restart"/>
            <w:tcMar>
              <w:left w:w="216" w:type="dxa"/>
            </w:tcMar>
          </w:tcPr>
          <w:p w:rsidR="00202CC3" w:rsidRDefault="00202CC3" w:rsidP="00202CC3">
            <w:pPr>
              <w:pStyle w:val="Informacindecontacto"/>
            </w:pPr>
          </w:p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296"/>
        </w:trPr>
        <w:tc>
          <w:tcPr>
            <w:tcW w:w="630" w:type="dxa"/>
            <w:vAlign w:val="center"/>
          </w:tcPr>
          <w:p w:rsidR="008D4C89" w:rsidRPr="00F4731D" w:rsidRDefault="008D4C89" w:rsidP="00BD7651">
            <w:pPr>
              <w:jc w:val="center"/>
              <w:rPr>
                <w:noProof/>
              </w:rPr>
            </w:pPr>
          </w:p>
        </w:tc>
        <w:tc>
          <w:tcPr>
            <w:tcW w:w="4410" w:type="dxa"/>
            <w:vMerge/>
            <w:tcMar>
              <w:left w:w="216" w:type="dxa"/>
            </w:tcMar>
          </w:tcPr>
          <w:p w:rsidR="008D4C89" w:rsidRDefault="008D4C89" w:rsidP="00BD7651"/>
        </w:tc>
        <w:tc>
          <w:tcPr>
            <w:tcW w:w="270" w:type="dxa"/>
            <w:vMerge/>
          </w:tcPr>
          <w:p w:rsidR="008D4C89" w:rsidRDefault="008D4C89" w:rsidP="008064DE"/>
        </w:tc>
        <w:tc>
          <w:tcPr>
            <w:tcW w:w="4616" w:type="dxa"/>
            <w:vMerge/>
            <w:shd w:val="clear" w:color="auto" w:fill="F0F5CF" w:themeFill="accent2" w:themeFillTint="33"/>
          </w:tcPr>
          <w:p w:rsidR="008D4C89" w:rsidRDefault="008D4C89" w:rsidP="008064DE"/>
        </w:tc>
      </w:tr>
      <w:tr w:rsidR="008D4C89" w:rsidTr="00E44C87">
        <w:trPr>
          <w:trHeight w:val="1008"/>
        </w:trPr>
        <w:tc>
          <w:tcPr>
            <w:tcW w:w="630" w:type="dxa"/>
            <w:tcBorders>
              <w:bottom w:val="nil"/>
            </w:tcBorders>
            <w:vAlign w:val="center"/>
          </w:tcPr>
          <w:p w:rsidR="008D4C89" w:rsidRDefault="008D4C89" w:rsidP="00BD7651">
            <w:pPr>
              <w:jc w:val="center"/>
            </w:pPr>
          </w:p>
        </w:tc>
        <w:tc>
          <w:tcPr>
            <w:tcW w:w="4410" w:type="dxa"/>
            <w:tcBorders>
              <w:bottom w:val="nil"/>
            </w:tcBorders>
            <w:tcMar>
              <w:left w:w="216" w:type="dxa"/>
            </w:tcMar>
          </w:tcPr>
          <w:p w:rsidR="008D4C89" w:rsidRPr="00454029" w:rsidRDefault="008D4C89" w:rsidP="008D4C89">
            <w:pPr>
              <w:pStyle w:val="Informacindecontacto"/>
              <w:rPr>
                <w:lang w:val="es-ES"/>
              </w:rPr>
            </w:pPr>
          </w:p>
        </w:tc>
        <w:tc>
          <w:tcPr>
            <w:tcW w:w="270" w:type="dxa"/>
            <w:vMerge/>
            <w:tcBorders>
              <w:bottom w:val="nil"/>
            </w:tcBorders>
          </w:tcPr>
          <w:p w:rsidR="008D4C89" w:rsidRDefault="008D4C89" w:rsidP="008064DE"/>
        </w:tc>
        <w:tc>
          <w:tcPr>
            <w:tcW w:w="4616" w:type="dxa"/>
            <w:vMerge/>
            <w:tcBorders>
              <w:bottom w:val="nil"/>
            </w:tcBorders>
            <w:shd w:val="clear" w:color="auto" w:fill="F0F5CF" w:themeFill="accent2" w:themeFillTint="33"/>
          </w:tcPr>
          <w:p w:rsidR="008D4C89" w:rsidRDefault="008D4C89" w:rsidP="008064DE"/>
        </w:tc>
      </w:tr>
    </w:tbl>
    <w:p w:rsidR="00BA3253" w:rsidRPr="008D4C89" w:rsidRDefault="00BA3253" w:rsidP="008D4C89">
      <w:pPr>
        <w:spacing w:after="0"/>
        <w:rPr>
          <w:sz w:val="8"/>
        </w:rPr>
      </w:pPr>
    </w:p>
    <w:sectPr w:rsidR="00BA3253" w:rsidRPr="008D4C89" w:rsidSect="002402E6">
      <w:headerReference w:type="default" r:id="rId21"/>
      <w:pgSz w:w="11906" w:h="16838" w:code="9"/>
      <w:pgMar w:top="720" w:right="1440" w:bottom="72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80F" w:rsidRDefault="0030180F" w:rsidP="00BA3253">
      <w:pPr>
        <w:spacing w:after="0" w:line="240" w:lineRule="auto"/>
      </w:pPr>
      <w:r>
        <w:separator/>
      </w:r>
    </w:p>
  </w:endnote>
  <w:endnote w:type="continuationSeparator" w:id="0">
    <w:p w:rsidR="0030180F" w:rsidRDefault="0030180F" w:rsidP="00BA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80F" w:rsidRDefault="0030180F" w:rsidP="00BA3253">
      <w:pPr>
        <w:spacing w:after="0" w:line="240" w:lineRule="auto"/>
      </w:pPr>
      <w:r>
        <w:separator/>
      </w:r>
    </w:p>
  </w:footnote>
  <w:footnote w:type="continuationSeparator" w:id="0">
    <w:p w:rsidR="0030180F" w:rsidRDefault="0030180F" w:rsidP="00BA3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C87" w:rsidRDefault="008064DE">
    <w:pPr>
      <w:pStyle w:val="Encabezado"/>
    </w:pPr>
    <w:r w:rsidRPr="00F4731D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9C444B" wp14:editId="1CF4ABD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010600" cy="9529175"/>
              <wp:effectExtent l="0" t="0" r="635" b="8890"/>
              <wp:wrapNone/>
              <wp:docPr id="2" name="Grupo 17" descr="elemento decorativo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600" cy="9529175"/>
                        <a:chOff x="226800" y="226800"/>
                        <a:chExt cx="6393514" cy="8690399"/>
                      </a:xfrm>
                    </wpg:grpSpPr>
                    <wps:wsp>
                      <wps:cNvPr id="13" name="Rectángulo 13">
                        <a:extLst/>
                      </wps:cNvPr>
                      <wps:cNvSpPr/>
                      <wps:spPr>
                        <a:xfrm>
                          <a:off x="451800" y="226800"/>
                          <a:ext cx="6168514" cy="869039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" name="Rectángulo 16">
                        <a:extLst/>
                      </wps:cNvPr>
                      <wps:cNvSpPr/>
                      <wps:spPr>
                        <a:xfrm>
                          <a:off x="226800" y="3211367"/>
                          <a:ext cx="3203999" cy="145944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ángulo 18">
                        <a:extLst/>
                      </wps:cNvPr>
                      <wps:cNvSpPr/>
                      <wps:spPr>
                        <a:xfrm>
                          <a:off x="226800" y="4663819"/>
                          <a:ext cx="3196028" cy="4026581"/>
                        </a:xfrm>
                        <a:prstGeom prst="rect">
                          <a:avLst/>
                        </a:prstGeom>
                        <a:gradFill>
                          <a:gsLst>
                            <a:gs pos="26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accent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ángulo 19">
                        <a:extLst/>
                      </wps:cNvPr>
                      <wps:cNvSpPr/>
                      <wps:spPr>
                        <a:xfrm>
                          <a:off x="3429000" y="468086"/>
                          <a:ext cx="2958342" cy="8222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0" name="Rectángulo 20">
                        <a:extLst/>
                      </wps:cNvPr>
                      <wps:cNvSpPr/>
                      <wps:spPr>
                        <a:xfrm>
                          <a:off x="453600" y="4666108"/>
                          <a:ext cx="2975400" cy="40191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ángulo 21">
                        <a:extLst/>
                      </wps:cNvPr>
                      <wps:cNvSpPr/>
                      <wps:spPr>
                        <a:xfrm>
                          <a:off x="453600" y="4631653"/>
                          <a:ext cx="453600" cy="271963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2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ángulo 22">
                        <a:extLst/>
                      </wps:cNvPr>
                      <wps:cNvSpPr/>
                      <wps:spPr>
                        <a:xfrm>
                          <a:off x="453600" y="6670889"/>
                          <a:ext cx="2975400" cy="20195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" name="Conector recto 23">
                        <a:extLst/>
                      </wps:cNvPr>
                      <wps:cNvCnPr/>
                      <wps:spPr>
                        <a:xfrm>
                          <a:off x="1115249" y="5257800"/>
                          <a:ext cx="21178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Conector recto 25">
                        <a:extLst/>
                      </wps:cNvPr>
                      <wps:cNvCnPr/>
                      <wps:spPr>
                        <a:xfrm>
                          <a:off x="1115249" y="5943600"/>
                          <a:ext cx="211780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" name="Conector recto 14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676800" y="4218672"/>
                          <a:ext cx="275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  <a:alpha val="18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Rectángulo 15">
                        <a:extLst/>
                      </wps:cNvPr>
                      <wps:cNvSpPr/>
                      <wps:spPr>
                        <a:xfrm>
                          <a:off x="453600" y="8055096"/>
                          <a:ext cx="2975400" cy="6353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ángulo 29">
                        <a:extLst/>
                      </wps:cNvPr>
                      <wps:cNvSpPr/>
                      <wps:spPr>
                        <a:xfrm>
                          <a:off x="453600" y="8055095"/>
                          <a:ext cx="453600" cy="6387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ángulo 31">
                        <a:extLst/>
                      </wps:cNvPr>
                      <wps:cNvSpPr/>
                      <wps:spPr>
                        <a:xfrm>
                          <a:off x="6393514" y="8690399"/>
                          <a:ext cx="226800" cy="226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page">
                <wp14:pctWidth>90200</wp14:pctWidth>
              </wp14:sizeRelH>
              <wp14:sizeRelV relativeFrom="page">
                <wp14:pctHeight>94700</wp14:pctHeight>
              </wp14:sizeRelV>
            </wp:anchor>
          </w:drawing>
        </mc:Choice>
        <mc:Fallback>
          <w:pict>
            <v:group w14:anchorId="3A599A73" id="Grupo 17" o:spid="_x0000_s1026" alt="elemento decorativo" style="position:absolute;margin-left:0;margin-top:0;width:552pt;height:750.35pt;z-index:251659264;mso-width-percent:902;mso-height-percent:947;mso-position-horizontal:center;mso-position-horizontal-relative:page;mso-position-vertical:center;mso-position-vertical-relative:page;mso-width-percent:902;mso-height-percent:947" coordorigin="2268,2268" coordsize="63935,8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">
              <v:rect id="Rectángulo 13" o:spid="_x0000_s1027" style="position:absolute;left:4518;top:2268;width:61685;height:86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WvsMA&#10;AADbAAAADwAAAGRycy9kb3ducmV2LnhtbERPTWvCQBC9F/wPywje6sZIQ01dgwRELx5qQ6G3MTtN&#10;gtnZmF1N/PfdQqG3ebzPWWejacWdetdYVrCYRyCIS6sbrhQUH7vnVxDOI2tsLZOCBznINpOnNaba&#10;DvxO95OvRAhhl6KC2vsuldKVNRl0c9sRB+7b9gZ9gH0ldY9DCDetjKMokQYbDg01dpTXVF5ON6Mg&#10;LsaXeDjuVp9fxXkfJbdrHlOi1Gw6bt9AeBr9v/jPfdBh/hJ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1WvsMAAADbAAAADwAAAAAAAAAAAAAAAACYAgAAZHJzL2Rv&#10;d25yZXYueG1sUEsFBgAAAAAEAAQA9QAAAIgDAAAAAA==&#10;" fillcolor="#f2f2f2 [3052]" stroked="f" strokeweight="1pt"/>
              <v:rect id="Rectángulo 16" o:spid="_x0000_s1028" style="position:absolute;left:2268;top:32113;width:32039;height:14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rccAA&#10;AADbAAAADwAAAGRycy9kb3ducmV2LnhtbERPS4vCMBC+C/6HMII3TRUp0jWKrO6uevOxeh2asS3b&#10;TGqT1frvjSB4m4/vOZNZY0pxpdoVlhUM+hEI4tTqgjMFh/1XbwzCeWSNpWVScCcHs2m7NcFE2xtv&#10;6brzmQgh7BJUkHtfJVK6NCeDrm8r4sCdbW3QB1hnUtd4C+GmlMMoiqXBgkNDjhV95pT+7f6NAv19&#10;PK0XBW5ifRn9+OXvgffNUqlup5l/gPDU+Lf45V7pMD+G5y/hAD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grccAAAADbAAAADwAAAAAAAAAAAAAAAACYAgAAZHJzL2Rvd25y&#10;ZXYueG1sUEsFBgAAAAAEAAQA9QAAAIUDAAAAAA==&#10;" fillcolor="#a6b727 [3205]" stroked="f" strokeweight="1pt">
                <v:fill opacity="49087f"/>
              </v:rect>
              <v:rect id="Rectángulo 18" o:spid="_x0000_s1029" style="position:absolute;left:2268;top:46638;width:31960;height:40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AAcQA&#10;AADbAAAADwAAAGRycy9kb3ducmV2LnhtbESP0UrDQBBF3wX/YRnBF2k3Koik3RYpCII2pbEfMGSn&#10;2WB2NmQ36fr3nQfBtxnunXvPrLfZ92qmMXaBDTwuC1DETbAdtwZO3++LV1AxIVvsA5OBX4qw3dze&#10;rLG04cJHmuvUKgnhWKIBl9JQah0bRx7jMgzEop3D6DHJOrbajniRcN/rp6J40R47lgaHA+0cNT/1&#10;5A3wYZrzPh++puq5Srv5s3LYPBhzf5ffVqAS5fRv/rv+sIIvs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AAHEAAAA2wAAAA8AAAAAAAAAAAAAAAAAmAIAAGRycy9k&#10;b3ducmV2LnhtbFBLBQYAAAAABAAEAPUAAACJAwAAAAA=&#10;" fillcolor="#f2f2f2 [3052]" stroked="f" strokeweight="1pt">
                <v:fill color2="#f69200 [3206]" colors="0 #f2f2f2;17039f #f2f2f2" focus="100%" type="gradient">
                  <o:fill v:ext="view" type="gradientUnscaled"/>
                </v:fill>
              </v:rect>
              <v:rect id="Rectángulo 19" o:spid="_x0000_s1030" style="position:absolute;left:34290;top:4680;width:29583;height:82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L/8IA&#10;AADbAAAADwAAAGRycy9kb3ducmV2LnhtbERPS2sCMRC+F/ofwhS8FM3qQtGtUbRQ8NKDD8TjsJlu&#10;gpvJsom7a399UxB6m4/vOcv14GrRURusZwXTSQaCuPTacqXgdPwcz0GEiKyx9kwK7hRgvXp+WmKh&#10;fc976g6xEimEQ4EKTIxNIWUoDTkME98QJ+7btw5jgm0ldYt9Cne1nGXZm3RoOTUYbOjDUHk93JyC&#10;r3ue77rX/NqfbF7ZH3nZno1XavQybN5BRBriv/jh3uk0fwF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ov/wgAAANsAAAAPAAAAAAAAAAAAAAAAAJgCAABkcnMvZG93&#10;bnJldi54bWxQSwUGAAAAAAQABAD1AAAAhwMAAAAA&#10;" fillcolor="white [3212]" stroked="f" strokeweight="1pt"/>
              <v:rect id="Rectángulo 20" o:spid="_x0000_s1031" style="position:absolute;left:4536;top:46661;width:29754;height:4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wSsMA&#10;AADbAAAADwAAAGRycy9kb3ducmV2LnhtbERPy4rCMBTdD/gP4QpuBk11MWo1is4go4ILHwvdXZpr&#10;W2xuShNt9evNYmCWh/OezhtTiAdVLresoN+LQBAnVuecKjgdV90RCOeRNRaWScGTHMxnrY8pxtrW&#10;vKfHwacihLCLUUHmfRlL6ZKMDLqeLYkDd7WVQR9glUpdYR3CTSEHUfQlDeYcGjIs6Tuj5Ha4GwXl&#10;a3lGrH8u4+1mv9wNj5+/Jrkr1Wk3iwkIT43/F/+511rBIKwPX8IP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QwSsMAAADbAAAADwAAAAAAAAAAAAAAAACYAgAAZHJzL2Rv&#10;d25yZXYueG1sUEsFBgAAAAAEAAQA9QAAAIgDAAAAAA==&#10;" fillcolor="white [3212]" stroked="f" strokeweight="1pt">
                <v:fill opacity="46003f"/>
              </v:rect>
              <v:rect id="Rectángulo 21" o:spid="_x0000_s1032" style="position:absolute;left:4536;top:46316;width:4536;height:27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I0L4A&#10;AADbAAAADwAAAGRycy9kb3ducmV2LnhtbESPzQrCMBCE74LvEFbwZtN6EKlGKUpBvPnzAEuz/cFm&#10;U5pY69sbQfA4zMw3zHY/mlYM1LvGsoIkikEQF1Y3XCm43/LFGoTzyBpby6TgTQ72u+lki6m2L77Q&#10;cPWVCBB2KSqove9SKV1Rk0EX2Y44eKXtDfog+0rqHl8Bblq5jOOVNNhwWKixo0NNxeP6NArOx8xm&#10;yeUY4y0v8+LRlQf5HJSaz8ZsA8LT6P/hX/ukFSwT+H4JP0D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KyNC+AAAA2wAAAA8AAAAAAAAAAAAAAAAAmAIAAGRycy9kb3ducmV2&#10;LnhtbFBLBQYAAAAABAAEAPUAAACDAwAAAAA=&#10;" fillcolor="#f69200 [3206]" stroked="f" strokeweight="1pt">
                <v:fill color2="#7b881d [2405]" angle="50" focus="100%" type="gradient">
                  <o:fill v:ext="view" type="gradientUnscaled"/>
                </v:fill>
              </v:rect>
              <v:rect id="Rectángulo 22" o:spid="_x0000_s1033" style="position:absolute;left:4536;top:66708;width:29754;height:201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B+cMA&#10;AADbAAAADwAAAGRycy9kb3ducmV2LnhtbESPUWvCMBSF3wf+h3AFX4am62BINYqKwvYyqPoDrs21&#10;qSY3pcls9++XwWCPh3POdzjL9eCseFAXGs8KXmYZCOLK64ZrBefTYToHESKyRuuZFHxTgPVq9LTE&#10;QvueS3ocYy0ShEOBCkyMbSFlqAw5DDPfEifv6juHMcmulrrDPsGdlXmWvUmHDacFgy3tDFX345dT&#10;sPX2dV9a6o29fGT3/edtWz7flJqMh80CRKQh/of/2u9aQZ7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NB+cMAAADbAAAADwAAAAAAAAAAAAAAAACYAgAAZHJzL2Rv&#10;d25yZXYueG1sUEsFBgAAAAAEAAQA9QAAAIgDAAAAAA==&#10;" fillcolor="white [3212]" stroked="f" strokeweight="1pt">
                <v:fill opacity="32896f"/>
              </v:rect>
              <v:line id="Conector recto 23" o:spid="_x0000_s1034" style="position:absolute;visibility:visible;mso-wrap-style:square" from="11152,52578" to="32330,5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Conector recto 25" o:spid="_x0000_s1035" style="position:absolute;visibility:visible;mso-wrap-style:square" from="11152,59436" to="32330,5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238QAAADbAAAADwAAAGRycy9kb3ducmV2LnhtbESPT2vCQBTE7wW/w/IEb3XTQKRG11AF&#10;Q0vrwX/3R/aZpM2+DdnVxG/vFgo9DjPzG2aZDaYRN+pcbVnByzQCQVxYXXOp4HTcPr+CcB5ZY2OZ&#10;FNzJQbYaPS0x1bbnPd0OvhQBwi5FBZX3bSqlKyoy6Ka2JQ7exXYGfZBdKXWHfYCbRsZRNJMGaw4L&#10;Fba0qaj4OVyNgu0H7j6Tfj0751+bfZ4U8+t3rpWajIe3BQhPg/8P/7XftYI4gd8v4Qf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3bfxAAAANsAAAAPAAAAAAAAAAAA&#10;AAAAAKECAABkcnMvZG93bnJldi54bWxQSwUGAAAAAAQABAD5AAAAkgMAAAAA&#10;" strokecolor="#d8d8d8 [2732]" strokeweight=".5pt">
                <v:stroke joinstyle="miter"/>
              </v:line>
              <v:line id="Conector recto 14" o:spid="_x0000_s1036" style="position:absolute;visibility:visible;mso-wrap-style:square" from="6768,42186" to="34290,4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WPz8MAAADbAAAADwAAAGRycy9kb3ducmV2LnhtbESPT2sCMRTE70K/Q3gFb5qtB5HVKKVQ&#10;6KGHrn9Ab4/NczeavIRNuq7f3giFHoeZ+Q2z2gzOip66aDwreJsWIIhrrw03Cva7z8kCREzIGq1n&#10;UnCnCJv1y2iFpfY3rqjfpkZkCMcSFbQphVLKWLfkME59IM7e2XcOU5ZdI3WHtwx3Vs6KYi4dGs4L&#10;LQb6aKm+bn+dguqn+h68uTQmVAdrwzGdjr1Wavw6vC9BJBrSf/iv/aUVzObw/JJ/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lj8/DAAAA2wAAAA8AAAAAAAAAAAAA&#10;AAAAoQIAAGRycy9kb3ducmV2LnhtbFBLBQYAAAAABAAEAPkAAACRAwAAAAA=&#10;" strokecolor="#5a5a5a [2109]" strokeweight=".5pt">
                <v:stroke opacity="11822f" joinstyle="miter"/>
                <o:lock v:ext="edit" shapetype="f"/>
              </v:line>
              <v:rect id="Rectángulo 15" o:spid="_x0000_s1037" style="position:absolute;left:4536;top:80550;width:29754;height:6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q8UA&#10;AADb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CrxQAAANsAAAAPAAAAAAAAAAAAAAAAAJgCAABkcnMv&#10;ZG93bnJldi54bWxQSwUGAAAAAAQABAD1AAAAigMAAAAA&#10;" fillcolor="white [3212]" stroked="f" strokeweight="1pt"/>
              <v:rect id="Rectángulo 29" o:spid="_x0000_s1038" style="position:absolute;left:4536;top:80550;width:4536;height:6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xP8QA&#10;AADaAAAADwAAAGRycy9kb3ducmV2LnhtbESPQWvCQBSE70L/w/IKvemmFbSkboIIQikiNJpDb4/s&#10;azaafRuy2xj99d1CweMwM98wq3y0rRio941jBc+zBARx5XTDtYLjYTt9BeEDssbWMSm4koc8e5is&#10;MNXuwp80FKEWEcI+RQUmhC6V0leGLPqZ64ij9+16iyHKvpa6x0uE21a+JMlCWmw4LhjsaGOoOhc/&#10;VsHHaTkvzLAebvM9lcaVu6/txiv19Diu30AEGsM9/N9+1woW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sT/EAAAA2gAAAA8AAAAAAAAAAAAAAAAAmAIAAGRycy9k&#10;b3ducmV2LnhtbFBLBQYAAAAABAAEAPUAAACJAwAAAAA=&#10;" fillcolor="#418ab3 [3204]" stroked="f" strokeweight="1pt"/>
              <v:rect id="Rectángulo 31" o:spid="_x0000_s1039" style="position:absolute;left:63935;top:86903;width:2268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5rsMA&#10;AADaAAAADwAAAGRycy9kb3ducmV2LnhtbESPS2/CMBCE75X4D9Yi9VYcUJWiFINQScvjxqu9ruJt&#10;EjVep7EL5t9jpEocRzPzjWYyC6YRJ+pcbVnBcJCAIC6srrlUcNi/P41BOI+ssbFMCi7kYDbtPUww&#10;0/bMWzrtfCkihF2GCirv20xKV1Rk0A1sSxy9b9sZ9FF2pdQdniPcNHKUJKk0WHNcqLClt4qKn92f&#10;UaA/Pr/Wixo3qf59Xvr8eOB9yJV67If5KwhPwd/D/+2VVvACtyvxBs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j5rsMAAADaAAAADwAAAAAAAAAAAAAAAACYAgAAZHJzL2Rv&#10;d25yZXYueG1sUEsFBgAAAAAEAAQA9QAAAIgDAAAAAA==&#10;" fillcolor="#a6b727 [3205]" stroked="f" strokeweight="1pt">
                <v:fill opacity="49087f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92954"/>
    <w:multiLevelType w:val="hybridMultilevel"/>
    <w:tmpl w:val="761A2C98"/>
    <w:lvl w:ilvl="0" w:tplc="3FC48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2A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C82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4B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48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205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0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FE2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25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C850F7"/>
    <w:multiLevelType w:val="hybridMultilevel"/>
    <w:tmpl w:val="9FF28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7A0MDI1MjUzNjE0NbVU0lEKTi0uzszPAykwrgUAWphOnSwAAAA="/>
  </w:docVars>
  <w:rsids>
    <w:rsidRoot w:val="00202CC3"/>
    <w:rsid w:val="00176419"/>
    <w:rsid w:val="00202CC3"/>
    <w:rsid w:val="002402E6"/>
    <w:rsid w:val="0024595B"/>
    <w:rsid w:val="00265ECC"/>
    <w:rsid w:val="002C11C9"/>
    <w:rsid w:val="002E4DDF"/>
    <w:rsid w:val="002F0644"/>
    <w:rsid w:val="0030180F"/>
    <w:rsid w:val="0036310E"/>
    <w:rsid w:val="003B6833"/>
    <w:rsid w:val="003C3388"/>
    <w:rsid w:val="00454029"/>
    <w:rsid w:val="0045614D"/>
    <w:rsid w:val="00470498"/>
    <w:rsid w:val="004C2330"/>
    <w:rsid w:val="0055755E"/>
    <w:rsid w:val="005A45E5"/>
    <w:rsid w:val="00662ADC"/>
    <w:rsid w:val="00672DE0"/>
    <w:rsid w:val="0069573F"/>
    <w:rsid w:val="00696538"/>
    <w:rsid w:val="006B5833"/>
    <w:rsid w:val="006B76D9"/>
    <w:rsid w:val="007D0E1E"/>
    <w:rsid w:val="007F053E"/>
    <w:rsid w:val="008064DE"/>
    <w:rsid w:val="008C31E2"/>
    <w:rsid w:val="008D4C89"/>
    <w:rsid w:val="008F2E01"/>
    <w:rsid w:val="00910651"/>
    <w:rsid w:val="00973425"/>
    <w:rsid w:val="009A1903"/>
    <w:rsid w:val="00AB450B"/>
    <w:rsid w:val="00B16442"/>
    <w:rsid w:val="00B56A80"/>
    <w:rsid w:val="00B60B29"/>
    <w:rsid w:val="00B72D6F"/>
    <w:rsid w:val="00BA3253"/>
    <w:rsid w:val="00BA5EA8"/>
    <w:rsid w:val="00BD7651"/>
    <w:rsid w:val="00C7211B"/>
    <w:rsid w:val="00C73E89"/>
    <w:rsid w:val="00CA468C"/>
    <w:rsid w:val="00CD1D13"/>
    <w:rsid w:val="00CD5B1D"/>
    <w:rsid w:val="00D269A3"/>
    <w:rsid w:val="00D93FF5"/>
    <w:rsid w:val="00E44C87"/>
    <w:rsid w:val="00EA5E14"/>
    <w:rsid w:val="00F26E4A"/>
    <w:rsid w:val="00FB5251"/>
    <w:rsid w:val="00FD3A6E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C89"/>
  </w:style>
  <w:style w:type="paragraph" w:styleId="Ttulo1">
    <w:name w:val="heading 1"/>
    <w:basedOn w:val="Normal"/>
    <w:next w:val="Normal"/>
    <w:link w:val="Ttulo1Car"/>
    <w:uiPriority w:val="9"/>
    <w:qFormat/>
    <w:rsid w:val="008D4C89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sz w:val="4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8D4C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A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1D13"/>
  </w:style>
  <w:style w:type="paragraph" w:styleId="Piedepgina">
    <w:name w:val="footer"/>
    <w:basedOn w:val="Normal"/>
    <w:link w:val="PiedepginaCar"/>
    <w:uiPriority w:val="99"/>
    <w:semiHidden/>
    <w:rsid w:val="00BA3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1D13"/>
  </w:style>
  <w:style w:type="paragraph" w:styleId="NormalWeb">
    <w:name w:val="Normal (Web)"/>
    <w:basedOn w:val="Normal"/>
    <w:uiPriority w:val="99"/>
    <w:semiHidden/>
    <w:rsid w:val="00BA32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76419"/>
    <w:pPr>
      <w:spacing w:line="240" w:lineRule="auto"/>
      <w:ind w:left="720"/>
      <w:contextualSpacing/>
    </w:pPr>
    <w:rPr>
      <w:rFonts w:eastAsiaTheme="minorEastAsia" w:cs="Times New Roman"/>
      <w:szCs w:val="24"/>
    </w:rPr>
  </w:style>
  <w:style w:type="paragraph" w:styleId="Puesto">
    <w:name w:val="Title"/>
    <w:basedOn w:val="NormalWeb"/>
    <w:next w:val="Normal"/>
    <w:link w:val="PuestoCar"/>
    <w:uiPriority w:val="10"/>
    <w:qFormat/>
    <w:rsid w:val="00FD3A6E"/>
    <w:pPr>
      <w:spacing w:before="0" w:beforeAutospacing="0" w:after="0" w:afterAutospacing="0" w:line="640" w:lineRule="exact"/>
    </w:pPr>
    <w:rPr>
      <w:rFonts w:asciiTheme="majorHAnsi" w:hAnsiTheme="majorHAnsi" w:cstheme="minorBidi"/>
      <w:b/>
      <w:bCs/>
      <w:color w:val="000000" w:themeColor="text1"/>
      <w:spacing w:val="-30"/>
      <w:kern w:val="24"/>
      <w:sz w:val="70"/>
      <w:szCs w:val="70"/>
      <w:lang w:val="en-ZA"/>
    </w:rPr>
  </w:style>
  <w:style w:type="character" w:customStyle="1" w:styleId="PuestoCar">
    <w:name w:val="Puesto Car"/>
    <w:basedOn w:val="Fuentedeprrafopredeter"/>
    <w:link w:val="Puesto"/>
    <w:uiPriority w:val="10"/>
    <w:rsid w:val="00FD3A6E"/>
    <w:rPr>
      <w:rFonts w:asciiTheme="majorHAnsi" w:eastAsiaTheme="minorEastAsia" w:hAnsiTheme="majorHAnsi"/>
      <w:b/>
      <w:bCs/>
      <w:color w:val="000000" w:themeColor="text1"/>
      <w:spacing w:val="-30"/>
      <w:kern w:val="24"/>
      <w:sz w:val="70"/>
      <w:szCs w:val="70"/>
      <w:lang w:val="en-ZA"/>
    </w:rPr>
  </w:style>
  <w:style w:type="character" w:styleId="Textodelmarcadordeposicin">
    <w:name w:val="Placeholder Text"/>
    <w:basedOn w:val="Fuentedeprrafopredeter"/>
    <w:uiPriority w:val="99"/>
    <w:semiHidden/>
    <w:rsid w:val="00176419"/>
    <w:rPr>
      <w:color w:val="808080"/>
    </w:rPr>
  </w:style>
  <w:style w:type="paragraph" w:customStyle="1" w:styleId="Informacindecontacto">
    <w:name w:val="Información de contacto"/>
    <w:basedOn w:val="NormalWeb"/>
    <w:qFormat/>
    <w:rsid w:val="00176419"/>
    <w:pPr>
      <w:spacing w:before="0" w:beforeAutospacing="0" w:after="0" w:afterAutospacing="0"/>
    </w:pPr>
    <w:rPr>
      <w:rFonts w:asciiTheme="minorHAnsi" w:hAnsiTheme="minorHAnsi" w:cstheme="minorBidi"/>
      <w:color w:val="000000" w:themeColor="text1"/>
      <w:kern w:val="24"/>
      <w:sz w:val="22"/>
      <w:szCs w:val="22"/>
      <w:lang w:val="en-ZA"/>
    </w:rPr>
  </w:style>
  <w:style w:type="paragraph" w:styleId="Subttulo">
    <w:name w:val="Subtitle"/>
    <w:basedOn w:val="NormalWeb"/>
    <w:next w:val="Normal"/>
    <w:link w:val="SubttuloCar"/>
    <w:uiPriority w:val="11"/>
    <w:qFormat/>
    <w:rsid w:val="00BD7651"/>
    <w:pPr>
      <w:pBdr>
        <w:top w:val="single" w:sz="2" w:space="1" w:color="D9D9D9" w:themeColor="background1" w:themeShade="D9"/>
      </w:pBdr>
      <w:spacing w:before="0" w:beforeAutospacing="0" w:after="0" w:afterAutospacing="0"/>
      <w:ind w:right="720"/>
    </w:pPr>
    <w:rPr>
      <w:rFonts w:ascii="Gill Sans MT" w:hAnsi="Gill Sans MT" w:cstheme="minorBidi"/>
      <w:color w:val="000000" w:themeColor="text1"/>
      <w:kern w:val="24"/>
      <w:sz w:val="36"/>
      <w:szCs w:val="40"/>
      <w:lang w:val="en-ZA"/>
    </w:rPr>
  </w:style>
  <w:style w:type="character" w:customStyle="1" w:styleId="SubttuloCar">
    <w:name w:val="Subtítulo Car"/>
    <w:basedOn w:val="Fuentedeprrafopredeter"/>
    <w:link w:val="Subttulo"/>
    <w:uiPriority w:val="11"/>
    <w:rsid w:val="00BD7651"/>
    <w:rPr>
      <w:rFonts w:ascii="Gill Sans MT" w:eastAsiaTheme="minorEastAsia" w:hAnsi="Gill Sans MT"/>
      <w:color w:val="000000" w:themeColor="text1"/>
      <w:kern w:val="24"/>
      <w:sz w:val="36"/>
      <w:szCs w:val="40"/>
      <w:lang w:val="en-ZA"/>
    </w:rPr>
  </w:style>
  <w:style w:type="table" w:styleId="Tablaconcuadrcula">
    <w:name w:val="Table Grid"/>
    <w:basedOn w:val="Tablanormal"/>
    <w:uiPriority w:val="39"/>
    <w:rsid w:val="00176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reccin">
    <w:name w:val="Dirección"/>
    <w:basedOn w:val="Normal"/>
    <w:semiHidden/>
    <w:qFormat/>
    <w:rsid w:val="00176419"/>
    <w:pPr>
      <w:spacing w:after="0" w:line="276" w:lineRule="auto"/>
      <w:ind w:right="360"/>
    </w:pPr>
    <w:rPr>
      <w:rFonts w:eastAsiaTheme="minorEastAsia"/>
      <w:color w:val="FFFFFF" w:themeColor="background1"/>
      <w:sz w:val="24"/>
      <w:szCs w:val="24"/>
      <w:lang w:eastAsia="ja-JP"/>
    </w:rPr>
  </w:style>
  <w:style w:type="paragraph" w:customStyle="1" w:styleId="Informacindedestinatario">
    <w:name w:val="Información de destinatario"/>
    <w:basedOn w:val="Direccin"/>
    <w:qFormat/>
    <w:rsid w:val="00176419"/>
    <w:pPr>
      <w:ind w:right="0"/>
      <w:jc w:val="right"/>
    </w:pPr>
    <w:rPr>
      <w:color w:val="auto"/>
    </w:rPr>
  </w:style>
  <w:style w:type="character" w:customStyle="1" w:styleId="Textogris">
    <w:name w:val="Texto gris"/>
    <w:basedOn w:val="Fuentedeprrafopredeter"/>
    <w:uiPriority w:val="4"/>
    <w:semiHidden/>
    <w:qFormat/>
    <w:rsid w:val="00176419"/>
    <w:rPr>
      <w:color w:val="808080" w:themeColor="background1" w:themeShade="80"/>
    </w:rPr>
  </w:style>
  <w:style w:type="character" w:customStyle="1" w:styleId="Ttulo1Car">
    <w:name w:val="Título 1 Car"/>
    <w:basedOn w:val="Fuentedeprrafopredeter"/>
    <w:link w:val="Ttulo1"/>
    <w:uiPriority w:val="9"/>
    <w:rsid w:val="008D4C89"/>
    <w:rPr>
      <w:rFonts w:asciiTheme="majorHAnsi" w:eastAsiaTheme="majorEastAsia" w:hAnsiTheme="majorHAnsi" w:cstheme="majorBidi"/>
      <w:b/>
      <w:sz w:val="42"/>
      <w:szCs w:val="32"/>
    </w:rPr>
  </w:style>
  <w:style w:type="paragraph" w:customStyle="1" w:styleId="Fechasdetrabajo">
    <w:name w:val="Fechas de trabajo"/>
    <w:basedOn w:val="Normal"/>
    <w:qFormat/>
    <w:rsid w:val="008D4C89"/>
    <w:pPr>
      <w:shd w:val="clear" w:color="auto" w:fill="F2F2F2" w:themeFill="background1" w:themeFillShade="F2"/>
      <w:spacing w:before="240" w:after="0" w:line="360" w:lineRule="auto"/>
    </w:pPr>
    <w:rPr>
      <w:sz w:val="18"/>
    </w:rPr>
  </w:style>
  <w:style w:type="paragraph" w:customStyle="1" w:styleId="Puesto1">
    <w:name w:val="Puesto1"/>
    <w:basedOn w:val="Normal"/>
    <w:qFormat/>
    <w:rsid w:val="008064DE"/>
    <w:pPr>
      <w:spacing w:after="0"/>
    </w:pPr>
  </w:style>
  <w:style w:type="paragraph" w:customStyle="1" w:styleId="Nombredelacompaa">
    <w:name w:val="Nombre de la compañía"/>
    <w:basedOn w:val="Normal"/>
    <w:qFormat/>
    <w:rsid w:val="008064DE"/>
    <w:pPr>
      <w:spacing w:after="200"/>
    </w:pPr>
  </w:style>
  <w:style w:type="paragraph" w:styleId="Fecha">
    <w:name w:val="Date"/>
    <w:basedOn w:val="Normal"/>
    <w:next w:val="Normal"/>
    <w:link w:val="FechaCar"/>
    <w:uiPriority w:val="99"/>
    <w:semiHidden/>
    <w:rsid w:val="008064DE"/>
    <w:pPr>
      <w:spacing w:after="0" w:line="240" w:lineRule="auto"/>
      <w:ind w:right="360"/>
    </w:pPr>
    <w:rPr>
      <w:rFonts w:eastAsiaTheme="minorEastAsia"/>
      <w:sz w:val="18"/>
      <w:lang w:eastAsia="ja-JP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8D4C89"/>
    <w:rPr>
      <w:rFonts w:eastAsiaTheme="minorEastAsia"/>
      <w:sz w:val="18"/>
      <w:lang w:eastAsia="ja-JP"/>
    </w:rPr>
  </w:style>
  <w:style w:type="paragraph" w:customStyle="1" w:styleId="Informacindecontacto0">
    <w:name w:val="Información de contacto"/>
    <w:basedOn w:val="Normal"/>
    <w:qFormat/>
    <w:rsid w:val="00BD7651"/>
    <w:pPr>
      <w:spacing w:after="0" w:line="240" w:lineRule="auto"/>
      <w:ind w:right="360"/>
    </w:pPr>
    <w:rPr>
      <w:rFonts w:eastAsiaTheme="minorEastAsia"/>
      <w:szCs w:val="24"/>
      <w:lang w:eastAsia="ja-JP"/>
    </w:rPr>
  </w:style>
  <w:style w:type="character" w:styleId="Hipervnculo">
    <w:name w:val="Hyperlink"/>
    <w:basedOn w:val="Fuentedeprrafopredeter"/>
    <w:uiPriority w:val="99"/>
    <w:unhideWhenUsed/>
    <w:rsid w:val="00BD7651"/>
    <w:rPr>
      <w:color w:val="525B13" w:themeColor="accent2" w:themeShade="80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D4C89"/>
    <w:rPr>
      <w:rFonts w:asciiTheme="majorHAnsi" w:eastAsiaTheme="majorEastAsia" w:hAnsiTheme="majorHAnsi" w:cstheme="majorBidi"/>
      <w:b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0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0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mailto:sandraodorico@hotmail.com" TargetMode="External"/><Relationship Id="rId20" Type="http://schemas.openxmlformats.org/officeDocument/2006/relationships/image" Target="media/image9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Plantillas\Curr&#237;culum%20nota%20r&#225;pi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21FD9A0008147E18FBBDFA8357D3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97DB2-D410-4329-9750-B3E731EFAC24}"/>
      </w:docPartPr>
      <w:docPartBody>
        <w:p w:rsidR="00743EB8" w:rsidRDefault="00192216">
          <w:pPr>
            <w:pStyle w:val="121FD9A0008147E18FBBDFA8357D3013"/>
          </w:pPr>
          <w:r w:rsidRPr="00B72D6F">
            <w:rPr>
              <w:rStyle w:val="Ttulo1Car"/>
              <w:lang w:bidi="es-ES"/>
            </w:rPr>
            <w:t>Experiencia</w:t>
          </w:r>
        </w:p>
      </w:docPartBody>
    </w:docPart>
    <w:docPart>
      <w:docPartPr>
        <w:name w:val="85FC0C8D344E4868B2FED8770F5D6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C0E41-ACFC-4D7D-87A8-928A23BDB037}"/>
      </w:docPartPr>
      <w:docPartBody>
        <w:p w:rsidR="00743EB8" w:rsidRDefault="00192216">
          <w:pPr>
            <w:pStyle w:val="85FC0C8D344E4868B2FED8770F5D62A4"/>
          </w:pPr>
          <w:r w:rsidRPr="008D4C89">
            <w:rPr>
              <w:rStyle w:val="Ttulo2Car"/>
              <w:lang w:bidi="es-ES"/>
            </w:rPr>
            <w:t>Teléfono:</w:t>
          </w:r>
        </w:p>
      </w:docPartBody>
    </w:docPart>
    <w:docPart>
      <w:docPartPr>
        <w:name w:val="1BDBC85743CD40F58CCB8AADF6F31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23245-6757-4FBD-A098-B9F1452AB9DF}"/>
      </w:docPartPr>
      <w:docPartBody>
        <w:p w:rsidR="00743EB8" w:rsidRDefault="00192216">
          <w:pPr>
            <w:pStyle w:val="1BDBC85743CD40F58CCB8AADF6F317F7"/>
          </w:pPr>
          <w:r w:rsidRPr="008D4C89">
            <w:rPr>
              <w:rStyle w:val="Ttulo2Car"/>
              <w:lang w:bidi="es-ES"/>
            </w:rPr>
            <w:t>Correo electrónico:</w:t>
          </w:r>
        </w:p>
      </w:docPartBody>
    </w:docPart>
    <w:docPart>
      <w:docPartPr>
        <w:name w:val="21FC8623FFAB4076AFBB5D3BB50B0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FF24C-97D5-4779-8048-20B098911322}"/>
      </w:docPartPr>
      <w:docPartBody>
        <w:p w:rsidR="00743EB8" w:rsidRDefault="00CC699E" w:rsidP="00CC699E">
          <w:pPr>
            <w:pStyle w:val="21FC8623FFAB4076AFBB5D3BB50B0654"/>
          </w:pPr>
          <w:r w:rsidRPr="008D4C89">
            <w:rPr>
              <w:rStyle w:val="Ttulo2Car"/>
              <w:lang w:bidi="es-ES"/>
            </w:rPr>
            <w:t>Dirección</w:t>
          </w:r>
        </w:p>
      </w:docPartBody>
    </w:docPart>
    <w:docPart>
      <w:docPartPr>
        <w:name w:val="6EF2329427994032B494E8B02272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ADBB2-91BA-430C-8BDC-FB0495C66587}"/>
      </w:docPartPr>
      <w:docPartBody>
        <w:p w:rsidR="00743EB8" w:rsidRDefault="00CC699E" w:rsidP="00CC699E">
          <w:pPr>
            <w:pStyle w:val="6EF2329427994032B494E8B02272B333"/>
          </w:pPr>
          <w:r w:rsidRPr="008064DE">
            <w:rPr>
              <w:lang w:bidi="es-ES"/>
            </w:rPr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9E"/>
    <w:rsid w:val="0011441D"/>
    <w:rsid w:val="00192216"/>
    <w:rsid w:val="00743EB8"/>
    <w:rsid w:val="00964AF2"/>
    <w:rsid w:val="00B05382"/>
    <w:rsid w:val="00B94106"/>
    <w:rsid w:val="00B95011"/>
    <w:rsid w:val="00CB55C0"/>
    <w:rsid w:val="00CC699E"/>
    <w:rsid w:val="00D466E6"/>
    <w:rsid w:val="00DA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sz w:val="42"/>
      <w:szCs w:val="32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qFormat/>
    <w:rsid w:val="00CC69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7D55D47228942A39BDFCA932499E155">
    <w:name w:val="67D55D47228942A39BDFCA932499E155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sz w:val="42"/>
      <w:szCs w:val="32"/>
      <w:lang w:val="es-ES" w:eastAsia="en-US"/>
    </w:rPr>
  </w:style>
  <w:style w:type="paragraph" w:customStyle="1" w:styleId="121FD9A0008147E18FBBDFA8357D3013">
    <w:name w:val="121FD9A0008147E18FBBDFA8357D3013"/>
  </w:style>
  <w:style w:type="paragraph" w:customStyle="1" w:styleId="03F1EC4C3BE24CAF950E8AE657490F33">
    <w:name w:val="03F1EC4C3BE24CAF950E8AE657490F33"/>
  </w:style>
  <w:style w:type="paragraph" w:customStyle="1" w:styleId="577D99A4027B45F0A7AE3CB1B848E858">
    <w:name w:val="577D99A4027B45F0A7AE3CB1B848E858"/>
  </w:style>
  <w:style w:type="paragraph" w:customStyle="1" w:styleId="E89D4CDF4FD747F29BA506B37854BC02">
    <w:name w:val="E89D4CDF4FD747F29BA506B37854BC02"/>
  </w:style>
  <w:style w:type="paragraph" w:customStyle="1" w:styleId="6955F9EC9D644D9A8B1F3342863DA278">
    <w:name w:val="6955F9EC9D644D9A8B1F3342863DA278"/>
  </w:style>
  <w:style w:type="paragraph" w:customStyle="1" w:styleId="B90BA291E01E4404A17F8B0A507CBF14">
    <w:name w:val="B90BA291E01E4404A17F8B0A507CBF14"/>
  </w:style>
  <w:style w:type="paragraph" w:customStyle="1" w:styleId="0EB7FED8B4CC457ABE3A7A809AA9A4D2">
    <w:name w:val="0EB7FED8B4CC457ABE3A7A809AA9A4D2"/>
  </w:style>
  <w:style w:type="paragraph" w:customStyle="1" w:styleId="BDC48A1BB007441E9FE3C9C47B33F5C0">
    <w:name w:val="BDC48A1BB007441E9FE3C9C47B33F5C0"/>
  </w:style>
  <w:style w:type="paragraph" w:customStyle="1" w:styleId="664B310CD9644E50A375C678F871FC16">
    <w:name w:val="664B310CD9644E50A375C678F871FC16"/>
  </w:style>
  <w:style w:type="paragraph" w:customStyle="1" w:styleId="C0E57D51179C4617B0C8A88FABEA4D24">
    <w:name w:val="C0E57D51179C4617B0C8A88FABEA4D24"/>
  </w:style>
  <w:style w:type="paragraph" w:customStyle="1" w:styleId="3408E5ACB2F140F288CA76F894BABEB4">
    <w:name w:val="3408E5ACB2F140F288CA76F894BABEB4"/>
  </w:style>
  <w:style w:type="paragraph" w:customStyle="1" w:styleId="C128405FD78849E5B25AB02BD2599096">
    <w:name w:val="C128405FD78849E5B25AB02BD2599096"/>
  </w:style>
  <w:style w:type="paragraph" w:customStyle="1" w:styleId="DD535D1FB96347059D57E66E2F25DADE">
    <w:name w:val="DD535D1FB96347059D57E66E2F25DADE"/>
  </w:style>
  <w:style w:type="paragraph" w:customStyle="1" w:styleId="E5B897D9B684498281527F923A5A542F">
    <w:name w:val="E5B897D9B684498281527F923A5A542F"/>
  </w:style>
  <w:style w:type="paragraph" w:customStyle="1" w:styleId="B025218537984AE3ABDAA84E02BA7F5D">
    <w:name w:val="B025218537984AE3ABDAA84E02BA7F5D"/>
  </w:style>
  <w:style w:type="paragraph" w:customStyle="1" w:styleId="4D89737C347C4AFCBCF6007EC49BE3BF">
    <w:name w:val="4D89737C347C4AFCBCF6007EC49BE3BF"/>
  </w:style>
  <w:style w:type="paragraph" w:customStyle="1" w:styleId="93D9F6E31EB44DAC956B64D15BFE3F9A">
    <w:name w:val="93D9F6E31EB44DAC956B64D15BFE3F9A"/>
  </w:style>
  <w:style w:type="paragraph" w:customStyle="1" w:styleId="F4C2C2355AF843E2A54C04700093885D">
    <w:name w:val="F4C2C2355AF843E2A54C04700093885D"/>
  </w:style>
  <w:style w:type="paragraph" w:customStyle="1" w:styleId="5C69C77C7931421EB09BFF771345C797">
    <w:name w:val="5C69C77C7931421EB09BFF771345C797"/>
  </w:style>
  <w:style w:type="paragraph" w:customStyle="1" w:styleId="60E2F38E21E84BCA96E08EDEEE247D9F">
    <w:name w:val="60E2F38E21E84BCA96E08EDEEE247D9F"/>
  </w:style>
  <w:style w:type="paragraph" w:customStyle="1" w:styleId="D5485C78ACB347758F1D4B8F038910A4">
    <w:name w:val="D5485C78ACB347758F1D4B8F038910A4"/>
  </w:style>
  <w:style w:type="paragraph" w:customStyle="1" w:styleId="170695D12F974B0F9F574313CEAC5BF8">
    <w:name w:val="170695D12F974B0F9F574313CEAC5BF8"/>
  </w:style>
  <w:style w:type="paragraph" w:customStyle="1" w:styleId="AEDCBE0E1FB74826A59A8F73722EFD2A">
    <w:name w:val="AEDCBE0E1FB74826A59A8F73722EFD2A"/>
  </w:style>
  <w:style w:type="paragraph" w:customStyle="1" w:styleId="516B6CA4E16440E7BCE9A8FB44A78371">
    <w:name w:val="516B6CA4E16440E7BCE9A8FB44A78371"/>
  </w:style>
  <w:style w:type="paragraph" w:customStyle="1" w:styleId="A9899F31BE76414C8D653DDCB078D2A0">
    <w:name w:val="A9899F31BE76414C8D653DDCB078D2A0"/>
  </w:style>
  <w:style w:type="paragraph" w:customStyle="1" w:styleId="05059EC94FC44968990DAFEFB910014B">
    <w:name w:val="05059EC94FC44968990DAFEFB910014B"/>
  </w:style>
  <w:style w:type="paragraph" w:styleId="Subttulo">
    <w:name w:val="Subtitle"/>
    <w:basedOn w:val="NormalWeb"/>
    <w:next w:val="Normal"/>
    <w:link w:val="SubttuloCar"/>
    <w:uiPriority w:val="11"/>
    <w:qFormat/>
    <w:pPr>
      <w:pBdr>
        <w:top w:val="single" w:sz="2" w:space="1" w:color="D9D9D9" w:themeColor="background1" w:themeShade="D9"/>
      </w:pBdr>
      <w:spacing w:after="0" w:line="240" w:lineRule="auto"/>
      <w:ind w:right="720"/>
    </w:pPr>
    <w:rPr>
      <w:rFonts w:ascii="Gill Sans MT" w:hAnsi="Gill Sans MT" w:cstheme="minorBidi"/>
      <w:color w:val="000000" w:themeColor="text1"/>
      <w:kern w:val="24"/>
      <w:sz w:val="36"/>
      <w:szCs w:val="40"/>
      <w:lang w:val="en-ZA" w:eastAsia="en-US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="Gill Sans MT" w:hAnsi="Gill Sans MT"/>
      <w:color w:val="000000" w:themeColor="text1"/>
      <w:kern w:val="24"/>
      <w:sz w:val="36"/>
      <w:szCs w:val="40"/>
      <w:lang w:val="en-ZA" w:eastAsia="en-US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customStyle="1" w:styleId="3C55A7859BAF486F9DAD4D7C36790F3D">
    <w:name w:val="3C55A7859BAF486F9DAD4D7C36790F3D"/>
  </w:style>
  <w:style w:type="character" w:customStyle="1" w:styleId="Ttulo2Car">
    <w:name w:val="Título 2 Car"/>
    <w:basedOn w:val="Fuentedeprrafopredeter"/>
    <w:link w:val="Ttulo2"/>
    <w:uiPriority w:val="9"/>
    <w:rsid w:val="00CC699E"/>
    <w:rPr>
      <w:rFonts w:asciiTheme="majorHAnsi" w:eastAsiaTheme="majorEastAsia" w:hAnsiTheme="majorHAnsi" w:cstheme="majorBidi"/>
      <w:b/>
      <w:szCs w:val="26"/>
      <w:lang w:val="es-ES" w:eastAsia="en-US"/>
    </w:rPr>
  </w:style>
  <w:style w:type="paragraph" w:customStyle="1" w:styleId="85FC0C8D344E4868B2FED8770F5D62A4">
    <w:name w:val="85FC0C8D344E4868B2FED8770F5D62A4"/>
  </w:style>
  <w:style w:type="paragraph" w:customStyle="1" w:styleId="D3BF27EE32484FC3BBB8192493547530">
    <w:name w:val="D3BF27EE32484FC3BBB8192493547530"/>
  </w:style>
  <w:style w:type="paragraph" w:customStyle="1" w:styleId="1BDBC85743CD40F58CCB8AADF6F317F7">
    <w:name w:val="1BDBC85743CD40F58CCB8AADF6F317F7"/>
  </w:style>
  <w:style w:type="character" w:styleId="Hipervnculo">
    <w:name w:val="Hyperlink"/>
    <w:basedOn w:val="Fuentedeprrafopredeter"/>
    <w:uiPriority w:val="99"/>
    <w:unhideWhenUsed/>
    <w:rPr>
      <w:color w:val="833C0B" w:themeColor="accent2" w:themeShade="80"/>
      <w:u w:val="single"/>
    </w:rPr>
  </w:style>
  <w:style w:type="paragraph" w:customStyle="1" w:styleId="1B91F12B145C418398D04B7C56D4C454">
    <w:name w:val="1B91F12B145C418398D04B7C56D4C454"/>
  </w:style>
  <w:style w:type="paragraph" w:customStyle="1" w:styleId="4A70AD5FAF02475ABA8FE94643611A22">
    <w:name w:val="4A70AD5FAF02475ABA8FE94643611A22"/>
  </w:style>
  <w:style w:type="paragraph" w:customStyle="1" w:styleId="703D6D9E0C6E4619A1580BA888409088">
    <w:name w:val="703D6D9E0C6E4619A1580BA888409088"/>
  </w:style>
  <w:style w:type="paragraph" w:customStyle="1" w:styleId="A1335949D97442F5A72DAEA1E85DF97F">
    <w:name w:val="A1335949D97442F5A72DAEA1E85DF97F"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Informacindecontacto">
    <w:name w:val="Información de contacto"/>
    <w:basedOn w:val="NormalWeb"/>
    <w:qFormat/>
    <w:pPr>
      <w:spacing w:after="0" w:line="240" w:lineRule="auto"/>
    </w:pPr>
    <w:rPr>
      <w:rFonts w:asciiTheme="minorHAnsi" w:hAnsiTheme="minorHAnsi" w:cstheme="minorBidi"/>
      <w:color w:val="000000" w:themeColor="text1"/>
      <w:kern w:val="24"/>
      <w:sz w:val="22"/>
      <w:szCs w:val="22"/>
      <w:lang w:val="en-ZA" w:eastAsia="en-US"/>
    </w:rPr>
  </w:style>
  <w:style w:type="paragraph" w:customStyle="1" w:styleId="0466BE614F9441A1BEE872C08FB4AE03">
    <w:name w:val="0466BE614F9441A1BEE872C08FB4AE03"/>
  </w:style>
  <w:style w:type="paragraph" w:customStyle="1" w:styleId="E15B2F2474AE484E92D4276C1A9DF612">
    <w:name w:val="E15B2F2474AE484E92D4276C1A9DF612"/>
  </w:style>
  <w:style w:type="paragraph" w:customStyle="1" w:styleId="930E5CC86B084B798F2E11E7C14BF5F6">
    <w:name w:val="930E5CC86B084B798F2E11E7C14BF5F6"/>
  </w:style>
  <w:style w:type="paragraph" w:customStyle="1" w:styleId="21FC8623FFAB4076AFBB5D3BB50B0654">
    <w:name w:val="21FC8623FFAB4076AFBB5D3BB50B0654"/>
    <w:rsid w:val="00CC699E"/>
  </w:style>
  <w:style w:type="paragraph" w:customStyle="1" w:styleId="6EF2329427994032B494E8B02272B333">
    <w:name w:val="6EF2329427994032B494E8B02272B333"/>
    <w:rsid w:val="00CC69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ustom 17">
      <a:majorFont>
        <a:latin typeface="Rockwell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FA939-466D-4BBB-B0B5-8F9FB0E070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E4749A8-727E-4181-9E6A-301B51BC7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48F603-C336-4063-9C54-C61EDB9B6E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nota rápida</Template>
  <TotalTime>0</TotalTime>
  <Pages>2</Pages>
  <Words>150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2024-07-18T15:02:00Z</dcterms:created>
  <dcterms:modified xsi:type="dcterms:W3CDTF">2025-08-13T20:30:00Z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